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141"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471"/>
        <w:gridCol w:w="5670"/>
      </w:tblGrid>
      <w:tr w:rsidR="009360BA" w:rsidRPr="00C56D6B" w:rsidTr="00CA6988">
        <w:trPr>
          <w:trHeight w:val="1005"/>
        </w:trPr>
        <w:tc>
          <w:tcPr>
            <w:tcW w:w="4471" w:type="dxa"/>
            <w:tcBorders>
              <w:top w:val="nil"/>
              <w:left w:val="nil"/>
              <w:bottom w:val="nil"/>
              <w:right w:val="nil"/>
            </w:tcBorders>
          </w:tcPr>
          <w:p w:rsidR="009360BA" w:rsidRPr="00C56D6B" w:rsidRDefault="009360BA" w:rsidP="00D22981">
            <w:pPr>
              <w:widowControl w:val="0"/>
              <w:autoSpaceDE w:val="0"/>
              <w:autoSpaceDN w:val="0"/>
              <w:adjustRightInd w:val="0"/>
              <w:ind w:left="-32" w:firstLine="32"/>
              <w:jc w:val="center"/>
              <w:rPr>
                <w:szCs w:val="24"/>
              </w:rPr>
            </w:pPr>
            <w:r>
              <w:rPr>
                <w:szCs w:val="24"/>
              </w:rPr>
              <w:t xml:space="preserve">UBND </w:t>
            </w:r>
            <w:r w:rsidRPr="00C56D6B">
              <w:rPr>
                <w:szCs w:val="24"/>
              </w:rPr>
              <w:t>THÀNH PHỐ HỒ CHÍ MINH</w:t>
            </w:r>
          </w:p>
          <w:p w:rsidR="009360BA" w:rsidRPr="00C56D6B" w:rsidRDefault="009360BA" w:rsidP="00C56D6B">
            <w:pPr>
              <w:widowControl w:val="0"/>
              <w:autoSpaceDE w:val="0"/>
              <w:autoSpaceDN w:val="0"/>
              <w:adjustRightInd w:val="0"/>
              <w:jc w:val="center"/>
              <w:rPr>
                <w:b/>
                <w:bCs/>
                <w:szCs w:val="24"/>
              </w:rPr>
            </w:pPr>
            <w:r w:rsidRPr="00C56D6B">
              <w:rPr>
                <w:b/>
                <w:szCs w:val="24"/>
              </w:rPr>
              <w:t>TRƯỜNG CAO ĐẲNG KỸ THUẬT</w:t>
            </w:r>
          </w:p>
          <w:p w:rsidR="009360BA" w:rsidRPr="00C56D6B" w:rsidRDefault="009360BA" w:rsidP="00C56D6B">
            <w:pPr>
              <w:widowControl w:val="0"/>
              <w:autoSpaceDE w:val="0"/>
              <w:autoSpaceDN w:val="0"/>
              <w:adjustRightInd w:val="0"/>
              <w:jc w:val="center"/>
              <w:rPr>
                <w:b/>
              </w:rPr>
            </w:pPr>
            <w:r w:rsidRPr="00C56D6B">
              <w:rPr>
                <w:b/>
              </w:rPr>
              <w:t>LÝ TỰ TRỌNG</w:t>
            </w:r>
            <w:r>
              <w:rPr>
                <w:b/>
              </w:rPr>
              <w:t xml:space="preserve"> TP. HỒ CHÍ MINH</w:t>
            </w:r>
          </w:p>
          <w:p w:rsidR="009360BA" w:rsidRPr="00C56D6B" w:rsidRDefault="009360BA" w:rsidP="00CA6988">
            <w:pPr>
              <w:widowControl w:val="0"/>
              <w:autoSpaceDE w:val="0"/>
              <w:autoSpaceDN w:val="0"/>
              <w:adjustRightInd w:val="0"/>
            </w:pPr>
            <w:r>
              <w:rPr>
                <w:noProof/>
              </w:rPr>
              <w:pict>
                <v:line id="Straight Connector 3" o:spid="_x0000_s1026" style="position:absolute;z-index:251658240;visibility:visible" from="47.2pt,3.2pt" to="164.2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FfVHQIAADY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"/>
              </w:pict>
            </w:r>
          </w:p>
        </w:tc>
        <w:tc>
          <w:tcPr>
            <w:tcW w:w="5670" w:type="dxa"/>
            <w:tcBorders>
              <w:top w:val="nil"/>
              <w:left w:val="nil"/>
              <w:bottom w:val="nil"/>
              <w:right w:val="nil"/>
            </w:tcBorders>
          </w:tcPr>
          <w:p w:rsidR="009360BA" w:rsidRPr="00C56D6B" w:rsidRDefault="009360BA" w:rsidP="00C56D6B">
            <w:pPr>
              <w:widowControl w:val="0"/>
              <w:autoSpaceDE w:val="0"/>
              <w:autoSpaceDN w:val="0"/>
              <w:adjustRightInd w:val="0"/>
              <w:jc w:val="center"/>
              <w:outlineLvl w:val="0"/>
              <w:rPr>
                <w:b/>
                <w:bCs/>
                <w:sz w:val="24"/>
              </w:rPr>
            </w:pPr>
            <w:r w:rsidRPr="00C56D6B">
              <w:rPr>
                <w:b/>
                <w:bCs/>
                <w:sz w:val="24"/>
              </w:rPr>
              <w:t xml:space="preserve">CỘNG HOÀ XÃ HỘI CHỦ NGHĨA VIỆT </w:t>
            </w:r>
            <w:smartTag w:uri="urn:schemas-microsoft-com:office:smarttags" w:element="place">
              <w:smartTag w:uri="urn:schemas-microsoft-com:office:smarttags" w:element="country-region">
                <w:r w:rsidRPr="00C56D6B">
                  <w:rPr>
                    <w:b/>
                    <w:bCs/>
                    <w:sz w:val="24"/>
                  </w:rPr>
                  <w:t>NAM</w:t>
                </w:r>
              </w:smartTag>
            </w:smartTag>
          </w:p>
          <w:p w:rsidR="009360BA" w:rsidRPr="00C56D6B" w:rsidRDefault="009360BA" w:rsidP="00C56D6B">
            <w:pPr>
              <w:widowControl w:val="0"/>
              <w:autoSpaceDE w:val="0"/>
              <w:autoSpaceDN w:val="0"/>
              <w:adjustRightInd w:val="0"/>
              <w:ind w:left="430" w:hanging="430"/>
              <w:jc w:val="center"/>
              <w:outlineLvl w:val="1"/>
              <w:rPr>
                <w:b/>
                <w:u w:val="single"/>
              </w:rPr>
            </w:pPr>
            <w:r>
              <w:rPr>
                <w:noProof/>
              </w:rPr>
              <w:pict>
                <v:line id="Straight Connector 1" o:spid="_x0000_s1027" style="position:absolute;left:0;text-align:left;z-index:251659264;visibility:visible" from="55.55pt,14.45pt" to="225.35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At6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"/>
              </w:pict>
            </w:r>
            <w:r w:rsidRPr="004E5B57">
              <w:rPr>
                <w:b/>
              </w:rPr>
              <w:t>Ðộc Lập - Tự Do - Hạnh phú</w:t>
            </w:r>
            <w:r w:rsidRPr="00C56D6B">
              <w:rPr>
                <w:b/>
                <w:u w:val="single"/>
              </w:rPr>
              <w:t>c</w:t>
            </w:r>
          </w:p>
          <w:p w:rsidR="009360BA" w:rsidRPr="00C56D6B" w:rsidRDefault="009360BA" w:rsidP="00C56D6B">
            <w:pPr>
              <w:widowControl w:val="0"/>
              <w:autoSpaceDE w:val="0"/>
              <w:autoSpaceDN w:val="0"/>
              <w:adjustRightInd w:val="0"/>
              <w:rPr>
                <w:bCs/>
                <w:i/>
                <w:iCs/>
              </w:rPr>
            </w:pPr>
          </w:p>
          <w:p w:rsidR="009360BA" w:rsidRPr="00C56D6B" w:rsidRDefault="009360BA" w:rsidP="00CA6988">
            <w:pPr>
              <w:widowControl w:val="0"/>
              <w:autoSpaceDE w:val="0"/>
              <w:autoSpaceDN w:val="0"/>
              <w:adjustRightInd w:val="0"/>
              <w:jc w:val="center"/>
              <w:rPr>
                <w:i/>
                <w:sz w:val="24"/>
                <w:szCs w:val="24"/>
              </w:rPr>
            </w:pPr>
          </w:p>
        </w:tc>
      </w:tr>
    </w:tbl>
    <w:p w:rsidR="009360BA" w:rsidRPr="004353C0" w:rsidRDefault="009360BA" w:rsidP="00C631DE">
      <w:pPr>
        <w:tabs>
          <w:tab w:val="center" w:pos="2268"/>
          <w:tab w:val="center" w:pos="6958"/>
        </w:tabs>
        <w:jc w:val="both"/>
      </w:pPr>
    </w:p>
    <w:p w:rsidR="009360BA" w:rsidRPr="00CA6988" w:rsidRDefault="009360BA" w:rsidP="00CA6988">
      <w:pPr>
        <w:jc w:val="right"/>
        <w:rPr>
          <w:b/>
          <w:bCs/>
        </w:rPr>
      </w:pPr>
      <w:r w:rsidRPr="00C56D6B">
        <w:rPr>
          <w:i/>
        </w:rPr>
        <w:t>T</w:t>
      </w:r>
      <w:r>
        <w:rPr>
          <w:i/>
        </w:rPr>
        <w:t>hành phố</w:t>
      </w:r>
      <w:r w:rsidRPr="00C56D6B">
        <w:rPr>
          <w:i/>
        </w:rPr>
        <w:t xml:space="preserve"> Hồ Chí Minh, ngày </w:t>
      </w:r>
      <w:r>
        <w:rPr>
          <w:i/>
        </w:rPr>
        <w:t>06</w:t>
      </w:r>
      <w:r w:rsidRPr="00C56D6B">
        <w:rPr>
          <w:i/>
        </w:rPr>
        <w:t xml:space="preserve"> tháng </w:t>
      </w:r>
      <w:r>
        <w:rPr>
          <w:i/>
        </w:rPr>
        <w:t>11</w:t>
      </w:r>
      <w:r w:rsidRPr="00C56D6B">
        <w:rPr>
          <w:i/>
        </w:rPr>
        <w:t xml:space="preserve"> nãm 201</w:t>
      </w:r>
      <w:r>
        <w:rPr>
          <w:i/>
        </w:rPr>
        <w:t>5</w:t>
      </w:r>
    </w:p>
    <w:p w:rsidR="009360BA" w:rsidRDefault="009360BA" w:rsidP="00C631DE">
      <w:pPr>
        <w:jc w:val="center"/>
        <w:rPr>
          <w:b/>
          <w:bCs/>
          <w:sz w:val="30"/>
          <w:szCs w:val="30"/>
        </w:rPr>
      </w:pPr>
    </w:p>
    <w:p w:rsidR="009360BA" w:rsidRPr="00C631DE" w:rsidRDefault="009360BA" w:rsidP="00C631DE">
      <w:pPr>
        <w:jc w:val="center"/>
        <w:rPr>
          <w:b/>
          <w:bCs/>
          <w:sz w:val="30"/>
          <w:szCs w:val="30"/>
        </w:rPr>
      </w:pPr>
      <w:r>
        <w:rPr>
          <w:b/>
          <w:bCs/>
          <w:sz w:val="30"/>
          <w:szCs w:val="30"/>
        </w:rPr>
        <w:t xml:space="preserve">TỔNG HỢP </w:t>
      </w:r>
      <w:r w:rsidRPr="00C631DE">
        <w:rPr>
          <w:b/>
          <w:bCs/>
          <w:sz w:val="30"/>
          <w:szCs w:val="30"/>
        </w:rPr>
        <w:t>BÁO CÁO</w:t>
      </w:r>
    </w:p>
    <w:p w:rsidR="009360BA" w:rsidRDefault="009360BA" w:rsidP="00C631DE">
      <w:pPr>
        <w:jc w:val="center"/>
        <w:rPr>
          <w:b/>
          <w:bCs/>
        </w:rPr>
      </w:pPr>
      <w:r w:rsidRPr="00C631DE">
        <w:rPr>
          <w:b/>
          <w:bCs/>
        </w:rPr>
        <w:t xml:space="preserve">Về </w:t>
      </w:r>
      <w:r>
        <w:rPr>
          <w:b/>
          <w:bCs/>
        </w:rPr>
        <w:t>tình hình thực hiện công tác kiểm tra vệ sinh</w:t>
      </w:r>
      <w:r w:rsidRPr="00C631DE">
        <w:rPr>
          <w:b/>
          <w:bCs/>
        </w:rPr>
        <w:t xml:space="preserve"> liên phòng </w:t>
      </w:r>
    </w:p>
    <w:p w:rsidR="009360BA" w:rsidRPr="00C631DE" w:rsidRDefault="009360BA" w:rsidP="00C631DE">
      <w:pPr>
        <w:jc w:val="center"/>
        <w:rPr>
          <w:b/>
          <w:bCs/>
        </w:rPr>
      </w:pPr>
      <w:r>
        <w:rPr>
          <w:b/>
          <w:bCs/>
        </w:rPr>
        <w:t>Từ ngày 23/10 – 2/11/</w:t>
      </w:r>
      <w:r w:rsidRPr="00C631DE">
        <w:rPr>
          <w:b/>
          <w:bCs/>
        </w:rPr>
        <w:t>201</w:t>
      </w:r>
      <w:r>
        <w:rPr>
          <w:b/>
          <w:bCs/>
        </w:rPr>
        <w:t>5</w:t>
      </w:r>
    </w:p>
    <w:p w:rsidR="009360BA" w:rsidRDefault="009360BA"/>
    <w:p w:rsidR="009360BA" w:rsidRDefault="009360BA" w:rsidP="00C56D6B">
      <w:r w:rsidRPr="005B4AB7">
        <w:rPr>
          <w:b/>
        </w:rPr>
        <w:t>Ngày kiểm tra:</w:t>
      </w:r>
      <w:r>
        <w:t xml:space="preserve"> từ ngày 23/10 – 02/11/2015</w:t>
      </w:r>
    </w:p>
    <w:p w:rsidR="009360BA" w:rsidRDefault="009360BA" w:rsidP="00C56D6B">
      <w:r w:rsidRPr="005B4AB7">
        <w:rPr>
          <w:b/>
        </w:rPr>
        <w:t>Người kiểm tra:</w:t>
      </w:r>
      <w:r>
        <w:t xml:space="preserve"> các thành viên trong ban chủ nhiệm xây dựng “Đơn vị văn hóa” – ban chỉ đạo Giáo dục sức khỏe và An toàn trường học – ban An toàn lao động – ban An toàn giao thông</w:t>
      </w:r>
    </w:p>
    <w:p w:rsidR="009360BA" w:rsidRDefault="009360BA">
      <w:r>
        <w:tab/>
      </w:r>
    </w:p>
    <w:tbl>
      <w:tblPr>
        <w:tblW w:w="9512" w:type="dxa"/>
        <w:tblInd w:w="93" w:type="dxa"/>
        <w:tblLook w:val="00A0"/>
      </w:tblPr>
      <w:tblGrid>
        <w:gridCol w:w="1858"/>
        <w:gridCol w:w="4536"/>
        <w:gridCol w:w="3118"/>
      </w:tblGrid>
      <w:tr w:rsidR="009360BA" w:rsidRPr="00C56D6B" w:rsidTr="00CA6988">
        <w:trPr>
          <w:trHeight w:val="315"/>
          <w:tblHeader/>
        </w:trPr>
        <w:tc>
          <w:tcPr>
            <w:tcW w:w="1858" w:type="dxa"/>
            <w:tcBorders>
              <w:top w:val="single" w:sz="4" w:space="0" w:color="auto"/>
              <w:left w:val="single" w:sz="4" w:space="0" w:color="auto"/>
              <w:bottom w:val="single" w:sz="4" w:space="0" w:color="auto"/>
              <w:right w:val="single" w:sz="4" w:space="0" w:color="auto"/>
            </w:tcBorders>
            <w:noWrap/>
            <w:vAlign w:val="center"/>
          </w:tcPr>
          <w:p w:rsidR="009360BA" w:rsidRPr="00510815" w:rsidRDefault="009360BA" w:rsidP="00870CB8">
            <w:pPr>
              <w:jc w:val="center"/>
              <w:rPr>
                <w:b/>
                <w:bCs/>
              </w:rPr>
            </w:pPr>
            <w:r>
              <w:rPr>
                <w:b/>
                <w:bCs/>
              </w:rPr>
              <w:t>PHÒNG/KHU VỰC</w:t>
            </w:r>
          </w:p>
        </w:tc>
        <w:tc>
          <w:tcPr>
            <w:tcW w:w="4536" w:type="dxa"/>
            <w:tcBorders>
              <w:top w:val="single" w:sz="4" w:space="0" w:color="auto"/>
              <w:left w:val="nil"/>
              <w:bottom w:val="single" w:sz="4" w:space="0" w:color="auto"/>
              <w:right w:val="single" w:sz="4" w:space="0" w:color="auto"/>
            </w:tcBorders>
            <w:noWrap/>
            <w:vAlign w:val="center"/>
          </w:tcPr>
          <w:p w:rsidR="009360BA" w:rsidRPr="00510815" w:rsidRDefault="009360BA" w:rsidP="00870CB8">
            <w:pPr>
              <w:jc w:val="center"/>
              <w:rPr>
                <w:b/>
                <w:bCs/>
              </w:rPr>
            </w:pPr>
            <w:r w:rsidRPr="00510815">
              <w:rPr>
                <w:b/>
                <w:bCs/>
              </w:rPr>
              <w:t>KẾT QUẢ KIỂM TRA</w:t>
            </w:r>
          </w:p>
        </w:tc>
        <w:tc>
          <w:tcPr>
            <w:tcW w:w="3118" w:type="dxa"/>
            <w:tcBorders>
              <w:top w:val="single" w:sz="4" w:space="0" w:color="auto"/>
              <w:left w:val="nil"/>
              <w:bottom w:val="single" w:sz="4" w:space="0" w:color="auto"/>
              <w:right w:val="single" w:sz="4" w:space="0" w:color="auto"/>
            </w:tcBorders>
            <w:noWrap/>
            <w:vAlign w:val="center"/>
          </w:tcPr>
          <w:p w:rsidR="009360BA" w:rsidRPr="00510815" w:rsidRDefault="009360BA" w:rsidP="00870CB8">
            <w:pPr>
              <w:jc w:val="center"/>
              <w:rPr>
                <w:b/>
                <w:bCs/>
              </w:rPr>
            </w:pPr>
            <w:r w:rsidRPr="00510815">
              <w:rPr>
                <w:b/>
                <w:bCs/>
              </w:rPr>
              <w:t>KIẾN NGHỊ</w:t>
            </w:r>
          </w:p>
        </w:tc>
      </w:tr>
      <w:tr w:rsidR="009360BA" w:rsidRPr="00C56D6B" w:rsidTr="00CA6988">
        <w:trPr>
          <w:trHeight w:val="315"/>
        </w:trPr>
        <w:tc>
          <w:tcPr>
            <w:tcW w:w="9512" w:type="dxa"/>
            <w:gridSpan w:val="3"/>
            <w:tcBorders>
              <w:top w:val="nil"/>
              <w:left w:val="single" w:sz="4" w:space="0" w:color="auto"/>
              <w:bottom w:val="single" w:sz="4" w:space="0" w:color="auto"/>
              <w:right w:val="single" w:sz="4" w:space="0" w:color="auto"/>
            </w:tcBorders>
            <w:noWrap/>
            <w:vAlign w:val="center"/>
          </w:tcPr>
          <w:p w:rsidR="009360BA" w:rsidRPr="00510815" w:rsidRDefault="009360BA" w:rsidP="00CA6988">
            <w:pPr>
              <w:rPr>
                <w:b/>
                <w:bCs/>
              </w:rPr>
            </w:pPr>
            <w:r w:rsidRPr="00510815">
              <w:rPr>
                <w:b/>
                <w:bCs/>
                <w:color w:val="000000"/>
              </w:rPr>
              <w:t>Khoa Công nghệ Cơ Khí</w:t>
            </w:r>
          </w:p>
        </w:tc>
      </w:tr>
      <w:tr w:rsidR="009360BA" w:rsidRPr="00C56D6B" w:rsidTr="00451589">
        <w:trPr>
          <w:trHeight w:val="545"/>
        </w:trPr>
        <w:tc>
          <w:tcPr>
            <w:tcW w:w="1858" w:type="dxa"/>
            <w:tcBorders>
              <w:top w:val="single" w:sz="4" w:space="0" w:color="auto"/>
              <w:left w:val="single" w:sz="4" w:space="0" w:color="auto"/>
              <w:bottom w:val="single" w:sz="4" w:space="0" w:color="auto"/>
              <w:right w:val="single" w:sz="4" w:space="0" w:color="auto"/>
            </w:tcBorders>
            <w:noWrap/>
            <w:vAlign w:val="center"/>
          </w:tcPr>
          <w:p w:rsidR="009360BA" w:rsidRPr="00510815" w:rsidRDefault="009360BA" w:rsidP="00870CB8">
            <w:pPr>
              <w:jc w:val="both"/>
              <w:rPr>
                <w:color w:val="000000"/>
              </w:rPr>
            </w:pPr>
            <w:r w:rsidRPr="00510815">
              <w:rPr>
                <w:color w:val="000000"/>
              </w:rPr>
              <w:t>Phòng CNC </w:t>
            </w:r>
          </w:p>
        </w:tc>
        <w:tc>
          <w:tcPr>
            <w:tcW w:w="4536" w:type="dxa"/>
            <w:tcBorders>
              <w:top w:val="single" w:sz="4" w:space="0" w:color="auto"/>
              <w:left w:val="nil"/>
              <w:bottom w:val="single" w:sz="4" w:space="0" w:color="auto"/>
              <w:right w:val="single" w:sz="4" w:space="0" w:color="auto"/>
            </w:tcBorders>
            <w:noWrap/>
            <w:vAlign w:val="bottom"/>
          </w:tcPr>
          <w:p w:rsidR="009360BA" w:rsidRPr="00510815" w:rsidRDefault="009360BA" w:rsidP="00870CB8">
            <w:pPr>
              <w:jc w:val="both"/>
              <w:rPr>
                <w:color w:val="000000"/>
              </w:rPr>
            </w:pPr>
            <w:r w:rsidRPr="00510815">
              <w:rPr>
                <w:color w:val="000000"/>
              </w:rPr>
              <w:t>- Bình chữa cháy đã thu hồi</w:t>
            </w:r>
          </w:p>
          <w:p w:rsidR="009360BA" w:rsidRPr="00510815" w:rsidRDefault="009360BA" w:rsidP="00870CB8">
            <w:pPr>
              <w:jc w:val="both"/>
              <w:rPr>
                <w:color w:val="000000"/>
              </w:rPr>
            </w:pPr>
            <w:r w:rsidRPr="00510815">
              <w:rPr>
                <w:color w:val="000000"/>
              </w:rPr>
              <w:t>- Không có tủ PCCC</w:t>
            </w:r>
          </w:p>
          <w:p w:rsidR="009360BA" w:rsidRPr="00510815" w:rsidRDefault="009360BA" w:rsidP="00870CB8">
            <w:pPr>
              <w:jc w:val="both"/>
              <w:rPr>
                <w:color w:val="000000"/>
              </w:rPr>
            </w:pPr>
            <w:r w:rsidRPr="00510815">
              <w:rPr>
                <w:color w:val="000000"/>
              </w:rPr>
              <w:t>- Có 01 Tiêu lệnh bị mờ</w:t>
            </w:r>
          </w:p>
          <w:p w:rsidR="009360BA" w:rsidRPr="00510815" w:rsidRDefault="009360BA" w:rsidP="00870CB8">
            <w:pPr>
              <w:jc w:val="both"/>
              <w:rPr>
                <w:color w:val="000000"/>
              </w:rPr>
            </w:pPr>
            <w:r w:rsidRPr="00510815">
              <w:rPr>
                <w:color w:val="000000"/>
              </w:rPr>
              <w:t>- Không có Cát PCCC</w:t>
            </w:r>
          </w:p>
          <w:p w:rsidR="009360BA" w:rsidRPr="00510815" w:rsidRDefault="009360BA" w:rsidP="00870CB8">
            <w:pPr>
              <w:jc w:val="both"/>
              <w:rPr>
                <w:color w:val="000000"/>
              </w:rPr>
            </w:pPr>
            <w:r w:rsidRPr="00510815">
              <w:rPr>
                <w:color w:val="000000"/>
              </w:rPr>
              <w:t>- Có Kim chống sét (Cột thiên lôi chống sét)</w:t>
            </w:r>
          </w:p>
          <w:p w:rsidR="009360BA" w:rsidRPr="00510815" w:rsidRDefault="009360BA" w:rsidP="00870CB8">
            <w:pPr>
              <w:jc w:val="both"/>
              <w:rPr>
                <w:color w:val="000000"/>
              </w:rPr>
            </w:pPr>
            <w:r w:rsidRPr="00510815">
              <w:rPr>
                <w:color w:val="000000"/>
              </w:rPr>
              <w:t>- Có CB (cầu dao), tốt</w:t>
            </w:r>
          </w:p>
        </w:tc>
        <w:tc>
          <w:tcPr>
            <w:tcW w:w="3118" w:type="dxa"/>
            <w:tcBorders>
              <w:top w:val="single" w:sz="4" w:space="0" w:color="auto"/>
              <w:left w:val="nil"/>
              <w:bottom w:val="single" w:sz="4" w:space="0" w:color="auto"/>
              <w:right w:val="single" w:sz="4" w:space="0" w:color="auto"/>
            </w:tcBorders>
            <w:noWrap/>
            <w:vAlign w:val="center"/>
          </w:tcPr>
          <w:p w:rsidR="009360BA" w:rsidRPr="00510815" w:rsidRDefault="009360BA" w:rsidP="00870CB8">
            <w:pPr>
              <w:jc w:val="both"/>
              <w:rPr>
                <w:color w:val="000000"/>
              </w:rPr>
            </w:pPr>
            <w:r>
              <w:rPr>
                <w:color w:val="000000"/>
              </w:rPr>
              <w:t>Đề nghị Phòng QT-DV trang bị lại bình chửa cháy và cho kiểm tra lại kim chống sét.</w:t>
            </w:r>
          </w:p>
        </w:tc>
      </w:tr>
      <w:tr w:rsidR="009360BA" w:rsidRPr="00C56D6B" w:rsidTr="00451589">
        <w:trPr>
          <w:trHeight w:val="330"/>
        </w:trPr>
        <w:tc>
          <w:tcPr>
            <w:tcW w:w="1858" w:type="dxa"/>
            <w:tcBorders>
              <w:top w:val="nil"/>
              <w:left w:val="single" w:sz="4" w:space="0" w:color="auto"/>
              <w:bottom w:val="single" w:sz="4" w:space="0" w:color="auto"/>
              <w:right w:val="single" w:sz="4" w:space="0" w:color="auto"/>
            </w:tcBorders>
            <w:vAlign w:val="center"/>
          </w:tcPr>
          <w:p w:rsidR="009360BA" w:rsidRPr="00510815" w:rsidRDefault="009360BA" w:rsidP="00870CB8">
            <w:pPr>
              <w:jc w:val="both"/>
              <w:rPr>
                <w:color w:val="000000"/>
              </w:rPr>
            </w:pPr>
            <w:r w:rsidRPr="00510815">
              <w:rPr>
                <w:color w:val="000000"/>
              </w:rPr>
              <w:t>Xưởng Phay (D3)</w:t>
            </w:r>
          </w:p>
        </w:tc>
        <w:tc>
          <w:tcPr>
            <w:tcW w:w="4536" w:type="dxa"/>
            <w:tcBorders>
              <w:top w:val="nil"/>
              <w:left w:val="nil"/>
              <w:bottom w:val="single" w:sz="4" w:space="0" w:color="auto"/>
              <w:right w:val="single" w:sz="4" w:space="0" w:color="auto"/>
            </w:tcBorders>
            <w:noWrap/>
          </w:tcPr>
          <w:p w:rsidR="009360BA" w:rsidRPr="00510815" w:rsidRDefault="009360BA" w:rsidP="00870CB8">
            <w:pPr>
              <w:jc w:val="both"/>
            </w:pPr>
            <w:r w:rsidRPr="00510815">
              <w:t xml:space="preserve">- Bình chữa cháy </w:t>
            </w:r>
            <w:r w:rsidRPr="00510815">
              <w:rPr>
                <w:color w:val="000000"/>
              </w:rPr>
              <w:t>đã thu hồi</w:t>
            </w:r>
          </w:p>
          <w:p w:rsidR="009360BA" w:rsidRPr="00510815" w:rsidRDefault="009360BA" w:rsidP="00870CB8">
            <w:pPr>
              <w:jc w:val="both"/>
            </w:pPr>
            <w:r w:rsidRPr="00510815">
              <w:t xml:space="preserve">- </w:t>
            </w:r>
            <w:r w:rsidRPr="00510815">
              <w:rPr>
                <w:color w:val="000000"/>
              </w:rPr>
              <w:t>Không có tủ</w:t>
            </w:r>
            <w:r w:rsidRPr="00510815">
              <w:t xml:space="preserve"> PCCC</w:t>
            </w:r>
          </w:p>
          <w:p w:rsidR="009360BA" w:rsidRPr="00510815" w:rsidRDefault="009360BA" w:rsidP="00870CB8">
            <w:pPr>
              <w:jc w:val="both"/>
            </w:pPr>
            <w:r w:rsidRPr="00510815">
              <w:t xml:space="preserve">- </w:t>
            </w:r>
            <w:r w:rsidRPr="00510815">
              <w:rPr>
                <w:color w:val="000000"/>
              </w:rPr>
              <w:t>Có 01 Tiêu lệnh (bình thường)</w:t>
            </w:r>
          </w:p>
          <w:p w:rsidR="009360BA" w:rsidRPr="00510815" w:rsidRDefault="009360BA" w:rsidP="00870CB8">
            <w:pPr>
              <w:jc w:val="both"/>
            </w:pPr>
            <w:r w:rsidRPr="00510815">
              <w:t xml:space="preserve">- </w:t>
            </w:r>
            <w:r w:rsidRPr="00510815">
              <w:rPr>
                <w:color w:val="000000"/>
              </w:rPr>
              <w:t>Không có Cát PCCC</w:t>
            </w:r>
          </w:p>
          <w:p w:rsidR="009360BA" w:rsidRPr="00510815" w:rsidRDefault="009360BA" w:rsidP="00870CB8">
            <w:pPr>
              <w:jc w:val="both"/>
            </w:pPr>
            <w:r w:rsidRPr="00510815">
              <w:t xml:space="preserve">- </w:t>
            </w:r>
            <w:r w:rsidRPr="00510815">
              <w:rPr>
                <w:color w:val="000000"/>
              </w:rPr>
              <w:t>Có Kim chố</w:t>
            </w:r>
            <w:r>
              <w:rPr>
                <w:color w:val="000000"/>
              </w:rPr>
              <w:t xml:space="preserve">ng sét </w:t>
            </w:r>
            <w:r w:rsidRPr="00510815">
              <w:rPr>
                <w:color w:val="000000"/>
              </w:rPr>
              <w:t xml:space="preserve"> </w:t>
            </w:r>
          </w:p>
          <w:p w:rsidR="009360BA" w:rsidRPr="00510815" w:rsidRDefault="009360BA" w:rsidP="00CA6988">
            <w:pPr>
              <w:jc w:val="both"/>
              <w:rPr>
                <w:color w:val="000000"/>
              </w:rPr>
            </w:pPr>
            <w:r w:rsidRPr="00510815">
              <w:t xml:space="preserve">- </w:t>
            </w:r>
            <w:r w:rsidRPr="00510815">
              <w:rPr>
                <w:color w:val="000000"/>
              </w:rPr>
              <w:t>Có CB (cầu dao)</w:t>
            </w:r>
          </w:p>
        </w:tc>
        <w:tc>
          <w:tcPr>
            <w:tcW w:w="3118" w:type="dxa"/>
            <w:tcBorders>
              <w:top w:val="nil"/>
              <w:left w:val="nil"/>
              <w:bottom w:val="single" w:sz="4" w:space="0" w:color="auto"/>
              <w:right w:val="single" w:sz="4" w:space="0" w:color="auto"/>
            </w:tcBorders>
            <w:noWrap/>
            <w:vAlign w:val="center"/>
          </w:tcPr>
          <w:p w:rsidR="009360BA" w:rsidRPr="00510815" w:rsidRDefault="009360BA" w:rsidP="00870CB8">
            <w:pPr>
              <w:jc w:val="both"/>
              <w:rPr>
                <w:color w:val="000000"/>
              </w:rPr>
            </w:pPr>
            <w:r>
              <w:rPr>
                <w:color w:val="000000"/>
              </w:rPr>
              <w:t>Đề nghị Phòng QT-DV trang bị lại bình chửa cháy và cho kiểm tra lại kim chống sét.</w:t>
            </w:r>
          </w:p>
        </w:tc>
      </w:tr>
      <w:tr w:rsidR="009360BA" w:rsidRPr="00C56D6B" w:rsidTr="00451589">
        <w:trPr>
          <w:trHeight w:val="854"/>
        </w:trPr>
        <w:tc>
          <w:tcPr>
            <w:tcW w:w="1858" w:type="dxa"/>
            <w:tcBorders>
              <w:top w:val="nil"/>
              <w:left w:val="single" w:sz="4" w:space="0" w:color="auto"/>
              <w:bottom w:val="single" w:sz="4" w:space="0" w:color="auto"/>
              <w:right w:val="single" w:sz="4" w:space="0" w:color="auto"/>
            </w:tcBorders>
            <w:vAlign w:val="center"/>
          </w:tcPr>
          <w:p w:rsidR="009360BA" w:rsidRPr="00510815" w:rsidRDefault="009360BA" w:rsidP="00870CB8">
            <w:pPr>
              <w:jc w:val="both"/>
              <w:rPr>
                <w:color w:val="000000"/>
              </w:rPr>
            </w:pPr>
            <w:r w:rsidRPr="00510815">
              <w:rPr>
                <w:color w:val="000000"/>
              </w:rPr>
              <w:t>Xưởng Tiện (D4)</w:t>
            </w:r>
          </w:p>
        </w:tc>
        <w:tc>
          <w:tcPr>
            <w:tcW w:w="4536" w:type="dxa"/>
            <w:tcBorders>
              <w:top w:val="nil"/>
              <w:left w:val="nil"/>
              <w:bottom w:val="single" w:sz="4" w:space="0" w:color="auto"/>
              <w:right w:val="single" w:sz="4" w:space="0" w:color="auto"/>
            </w:tcBorders>
            <w:noWrap/>
            <w:vAlign w:val="bottom"/>
          </w:tcPr>
          <w:p w:rsidR="009360BA" w:rsidRPr="00510815" w:rsidRDefault="009360BA" w:rsidP="00870CB8">
            <w:pPr>
              <w:jc w:val="both"/>
            </w:pPr>
            <w:r w:rsidRPr="00510815">
              <w:t xml:space="preserve">- Bình chữa cháy </w:t>
            </w:r>
            <w:r w:rsidRPr="00510815">
              <w:rPr>
                <w:color w:val="000000"/>
              </w:rPr>
              <w:t>đã thu hồi</w:t>
            </w:r>
          </w:p>
          <w:p w:rsidR="009360BA" w:rsidRPr="00510815" w:rsidRDefault="009360BA" w:rsidP="00870CB8">
            <w:pPr>
              <w:jc w:val="both"/>
            </w:pPr>
            <w:r w:rsidRPr="00510815">
              <w:t>- C</w:t>
            </w:r>
            <w:r w:rsidRPr="00510815">
              <w:rPr>
                <w:color w:val="000000"/>
              </w:rPr>
              <w:t>ó tủ</w:t>
            </w:r>
            <w:r w:rsidRPr="00510815">
              <w:t xml:space="preserve"> PCCC</w:t>
            </w:r>
          </w:p>
          <w:p w:rsidR="009360BA" w:rsidRPr="00510815" w:rsidRDefault="009360BA" w:rsidP="00870CB8">
            <w:pPr>
              <w:jc w:val="both"/>
            </w:pPr>
            <w:r w:rsidRPr="00510815">
              <w:t xml:space="preserve">- </w:t>
            </w:r>
            <w:r w:rsidRPr="00510815">
              <w:rPr>
                <w:color w:val="000000"/>
              </w:rPr>
              <w:t>Có 01 Tiêu lệnh</w:t>
            </w:r>
          </w:p>
          <w:p w:rsidR="009360BA" w:rsidRPr="00510815" w:rsidRDefault="009360BA" w:rsidP="00870CB8">
            <w:pPr>
              <w:jc w:val="both"/>
            </w:pPr>
            <w:r w:rsidRPr="00510815">
              <w:t xml:space="preserve">- </w:t>
            </w:r>
            <w:r w:rsidRPr="00510815">
              <w:rPr>
                <w:color w:val="000000"/>
              </w:rPr>
              <w:t>Không có Cát PCCC</w:t>
            </w:r>
          </w:p>
          <w:p w:rsidR="009360BA" w:rsidRPr="00510815" w:rsidRDefault="009360BA" w:rsidP="00870CB8">
            <w:pPr>
              <w:jc w:val="both"/>
              <w:rPr>
                <w:color w:val="000000"/>
              </w:rPr>
            </w:pPr>
            <w:r w:rsidRPr="00510815">
              <w:t>- Không c</w:t>
            </w:r>
            <w:r w:rsidRPr="00510815">
              <w:rPr>
                <w:color w:val="000000"/>
              </w:rPr>
              <w:t xml:space="preserve">ó Kim chống sét </w:t>
            </w:r>
          </w:p>
          <w:p w:rsidR="009360BA" w:rsidRPr="00510815" w:rsidRDefault="009360BA" w:rsidP="00CA6988">
            <w:pPr>
              <w:jc w:val="both"/>
              <w:rPr>
                <w:color w:val="000000"/>
              </w:rPr>
            </w:pPr>
            <w:r w:rsidRPr="00510815">
              <w:t xml:space="preserve">- </w:t>
            </w:r>
            <w:r w:rsidRPr="00510815">
              <w:rPr>
                <w:color w:val="000000"/>
              </w:rPr>
              <w:t>Có CB (cầu dao), tốt</w:t>
            </w:r>
            <w:r w:rsidRPr="00510815">
              <w:t xml:space="preserve"> </w:t>
            </w:r>
          </w:p>
        </w:tc>
        <w:tc>
          <w:tcPr>
            <w:tcW w:w="3118" w:type="dxa"/>
            <w:tcBorders>
              <w:top w:val="nil"/>
              <w:left w:val="nil"/>
              <w:bottom w:val="single" w:sz="4" w:space="0" w:color="auto"/>
              <w:right w:val="single" w:sz="4" w:space="0" w:color="auto"/>
            </w:tcBorders>
            <w:noWrap/>
            <w:vAlign w:val="center"/>
          </w:tcPr>
          <w:p w:rsidR="009360BA" w:rsidRPr="00510815" w:rsidRDefault="009360BA" w:rsidP="00870CB8">
            <w:pPr>
              <w:jc w:val="both"/>
              <w:rPr>
                <w:color w:val="000000"/>
              </w:rPr>
            </w:pPr>
            <w:r>
              <w:rPr>
                <w:color w:val="000000"/>
              </w:rPr>
              <w:t xml:space="preserve">Đề nghị Phòng QT-DV trang bị lại bình chửa cháy </w:t>
            </w:r>
          </w:p>
        </w:tc>
      </w:tr>
      <w:tr w:rsidR="009360BA" w:rsidRPr="00C56D6B" w:rsidTr="00451589">
        <w:trPr>
          <w:trHeight w:val="854"/>
        </w:trPr>
        <w:tc>
          <w:tcPr>
            <w:tcW w:w="1858" w:type="dxa"/>
            <w:tcBorders>
              <w:top w:val="nil"/>
              <w:left w:val="single" w:sz="4" w:space="0" w:color="auto"/>
              <w:bottom w:val="single" w:sz="4" w:space="0" w:color="auto"/>
              <w:right w:val="single" w:sz="4" w:space="0" w:color="auto"/>
            </w:tcBorders>
            <w:vAlign w:val="center"/>
          </w:tcPr>
          <w:p w:rsidR="009360BA" w:rsidRPr="00510815" w:rsidRDefault="009360BA" w:rsidP="00870CB8">
            <w:pPr>
              <w:jc w:val="both"/>
              <w:rPr>
                <w:color w:val="000000"/>
              </w:rPr>
            </w:pPr>
            <w:r w:rsidRPr="00510815">
              <w:rPr>
                <w:color w:val="000000"/>
              </w:rPr>
              <w:t>Xưởng Nguội</w:t>
            </w:r>
          </w:p>
        </w:tc>
        <w:tc>
          <w:tcPr>
            <w:tcW w:w="4536" w:type="dxa"/>
            <w:tcBorders>
              <w:top w:val="nil"/>
              <w:left w:val="nil"/>
              <w:bottom w:val="single" w:sz="4" w:space="0" w:color="auto"/>
              <w:right w:val="single" w:sz="4" w:space="0" w:color="auto"/>
            </w:tcBorders>
            <w:noWrap/>
            <w:vAlign w:val="center"/>
          </w:tcPr>
          <w:p w:rsidR="009360BA" w:rsidRPr="00510815" w:rsidRDefault="009360BA" w:rsidP="00870CB8">
            <w:pPr>
              <w:jc w:val="both"/>
            </w:pPr>
            <w:r w:rsidRPr="00510815">
              <w:t xml:space="preserve">- Bình chữa cháy </w:t>
            </w:r>
            <w:r w:rsidRPr="00510815">
              <w:rPr>
                <w:color w:val="000000"/>
              </w:rPr>
              <w:t>đã thu hồi</w:t>
            </w:r>
          </w:p>
          <w:p w:rsidR="009360BA" w:rsidRPr="00510815" w:rsidRDefault="009360BA" w:rsidP="00870CB8">
            <w:pPr>
              <w:jc w:val="both"/>
            </w:pPr>
            <w:r w:rsidRPr="00510815">
              <w:t xml:space="preserve">- </w:t>
            </w:r>
            <w:r w:rsidRPr="00510815">
              <w:rPr>
                <w:color w:val="000000"/>
              </w:rPr>
              <w:t>Không có tủ</w:t>
            </w:r>
            <w:r w:rsidRPr="00510815">
              <w:t xml:space="preserve"> PCCC</w:t>
            </w:r>
          </w:p>
          <w:p w:rsidR="009360BA" w:rsidRPr="00510815" w:rsidRDefault="009360BA" w:rsidP="00870CB8">
            <w:pPr>
              <w:jc w:val="both"/>
            </w:pPr>
            <w:r w:rsidRPr="00510815">
              <w:t xml:space="preserve">- </w:t>
            </w:r>
            <w:r w:rsidRPr="00510815">
              <w:rPr>
                <w:color w:val="000000"/>
              </w:rPr>
              <w:t>Không có Tiêu lệnh PCCC</w:t>
            </w:r>
          </w:p>
          <w:p w:rsidR="009360BA" w:rsidRPr="00510815" w:rsidRDefault="009360BA" w:rsidP="00870CB8">
            <w:pPr>
              <w:jc w:val="both"/>
            </w:pPr>
            <w:r w:rsidRPr="00510815">
              <w:t xml:space="preserve">- </w:t>
            </w:r>
            <w:r w:rsidRPr="00510815">
              <w:rPr>
                <w:color w:val="000000"/>
              </w:rPr>
              <w:t>Không có Cát PCCC</w:t>
            </w:r>
          </w:p>
          <w:p w:rsidR="009360BA" w:rsidRPr="00510815" w:rsidRDefault="009360BA" w:rsidP="00870CB8">
            <w:pPr>
              <w:jc w:val="both"/>
              <w:rPr>
                <w:color w:val="000000"/>
              </w:rPr>
            </w:pPr>
            <w:r w:rsidRPr="00510815">
              <w:t xml:space="preserve">- </w:t>
            </w:r>
            <w:r w:rsidRPr="00510815">
              <w:rPr>
                <w:color w:val="000000"/>
              </w:rPr>
              <w:t xml:space="preserve">Không có Kim chống sét </w:t>
            </w:r>
          </w:p>
          <w:p w:rsidR="009360BA" w:rsidRPr="00510815" w:rsidRDefault="009360BA" w:rsidP="00870CB8">
            <w:pPr>
              <w:jc w:val="both"/>
            </w:pPr>
            <w:r w:rsidRPr="00510815">
              <w:t xml:space="preserve">- </w:t>
            </w:r>
            <w:r w:rsidRPr="00510815">
              <w:rPr>
                <w:color w:val="000000"/>
              </w:rPr>
              <w:t>Có CB (cầu dao), tốt</w:t>
            </w:r>
          </w:p>
        </w:tc>
        <w:tc>
          <w:tcPr>
            <w:tcW w:w="3118" w:type="dxa"/>
            <w:tcBorders>
              <w:top w:val="nil"/>
              <w:left w:val="nil"/>
              <w:bottom w:val="single" w:sz="4" w:space="0" w:color="auto"/>
              <w:right w:val="single" w:sz="4" w:space="0" w:color="auto"/>
            </w:tcBorders>
            <w:noWrap/>
            <w:vAlign w:val="center"/>
          </w:tcPr>
          <w:p w:rsidR="009360BA" w:rsidRPr="00510815" w:rsidRDefault="009360BA" w:rsidP="00CA6988">
            <w:pPr>
              <w:jc w:val="both"/>
              <w:rPr>
                <w:color w:val="000000"/>
              </w:rPr>
            </w:pPr>
            <w:r>
              <w:t xml:space="preserve"> </w:t>
            </w:r>
            <w:r w:rsidRPr="00510815">
              <w:t xml:space="preserve">  </w:t>
            </w:r>
            <w:r>
              <w:rPr>
                <w:color w:val="000000"/>
              </w:rPr>
              <w:t xml:space="preserve">Đề nghị Phòng QT-DV trang bị lại bình chửa cháy và </w:t>
            </w:r>
            <w:r w:rsidRPr="00510815">
              <w:t>cấp 01 tiêu lệnh chữa cháy</w:t>
            </w:r>
            <w:r>
              <w:rPr>
                <w:color w:val="000000"/>
              </w:rPr>
              <w:t>.</w:t>
            </w:r>
          </w:p>
        </w:tc>
      </w:tr>
      <w:tr w:rsidR="009360BA" w:rsidRPr="00C56D6B" w:rsidTr="00451589">
        <w:trPr>
          <w:trHeight w:val="854"/>
        </w:trPr>
        <w:tc>
          <w:tcPr>
            <w:tcW w:w="1858" w:type="dxa"/>
            <w:tcBorders>
              <w:top w:val="nil"/>
              <w:left w:val="single" w:sz="4" w:space="0" w:color="auto"/>
              <w:bottom w:val="single" w:sz="4" w:space="0" w:color="auto"/>
              <w:right w:val="single" w:sz="4" w:space="0" w:color="auto"/>
            </w:tcBorders>
            <w:vAlign w:val="center"/>
          </w:tcPr>
          <w:p w:rsidR="009360BA" w:rsidRPr="00510815" w:rsidRDefault="009360BA" w:rsidP="00870CB8">
            <w:pPr>
              <w:jc w:val="both"/>
              <w:rPr>
                <w:color w:val="000000"/>
              </w:rPr>
            </w:pPr>
            <w:r w:rsidRPr="00510815">
              <w:rPr>
                <w:color w:val="000000"/>
              </w:rPr>
              <w:t>Xưởng Hàn</w:t>
            </w:r>
          </w:p>
        </w:tc>
        <w:tc>
          <w:tcPr>
            <w:tcW w:w="4536" w:type="dxa"/>
            <w:tcBorders>
              <w:top w:val="nil"/>
              <w:left w:val="nil"/>
              <w:bottom w:val="single" w:sz="4" w:space="0" w:color="auto"/>
              <w:right w:val="single" w:sz="4" w:space="0" w:color="auto"/>
            </w:tcBorders>
            <w:noWrap/>
            <w:vAlign w:val="center"/>
          </w:tcPr>
          <w:p w:rsidR="009360BA" w:rsidRPr="00510815" w:rsidRDefault="009360BA" w:rsidP="00870CB8">
            <w:pPr>
              <w:jc w:val="both"/>
            </w:pPr>
            <w:r w:rsidRPr="00510815">
              <w:t xml:space="preserve">- Bình chữa cháy </w:t>
            </w:r>
            <w:r w:rsidRPr="00510815">
              <w:rPr>
                <w:color w:val="000000"/>
              </w:rPr>
              <w:t>đã thu hồi</w:t>
            </w:r>
          </w:p>
          <w:p w:rsidR="009360BA" w:rsidRPr="00510815" w:rsidRDefault="009360BA" w:rsidP="00870CB8">
            <w:pPr>
              <w:jc w:val="both"/>
            </w:pPr>
            <w:r w:rsidRPr="00510815">
              <w:t xml:space="preserve">- </w:t>
            </w:r>
            <w:r w:rsidRPr="00510815">
              <w:rPr>
                <w:color w:val="000000"/>
              </w:rPr>
              <w:t>Không có tủ</w:t>
            </w:r>
            <w:r w:rsidRPr="00510815">
              <w:t xml:space="preserve"> PCCC</w:t>
            </w:r>
          </w:p>
          <w:p w:rsidR="009360BA" w:rsidRPr="00510815" w:rsidRDefault="009360BA" w:rsidP="00870CB8">
            <w:pPr>
              <w:jc w:val="both"/>
            </w:pPr>
            <w:r w:rsidRPr="00510815">
              <w:t xml:space="preserve">- </w:t>
            </w:r>
            <w:r w:rsidRPr="00510815">
              <w:rPr>
                <w:color w:val="000000"/>
              </w:rPr>
              <w:t>Không có Tiêu lệnh PCCC</w:t>
            </w:r>
          </w:p>
          <w:p w:rsidR="009360BA" w:rsidRPr="00510815" w:rsidRDefault="009360BA" w:rsidP="00870CB8">
            <w:pPr>
              <w:jc w:val="both"/>
            </w:pPr>
            <w:r w:rsidRPr="00510815">
              <w:t xml:space="preserve">- </w:t>
            </w:r>
            <w:r w:rsidRPr="00510815">
              <w:rPr>
                <w:color w:val="000000"/>
              </w:rPr>
              <w:t>Không có Cát PCCC</w:t>
            </w:r>
          </w:p>
          <w:p w:rsidR="009360BA" w:rsidRPr="00510815" w:rsidRDefault="009360BA" w:rsidP="00870CB8">
            <w:pPr>
              <w:jc w:val="both"/>
            </w:pPr>
            <w:r w:rsidRPr="00510815">
              <w:t xml:space="preserve">- </w:t>
            </w:r>
            <w:r w:rsidRPr="00510815">
              <w:rPr>
                <w:color w:val="000000"/>
              </w:rPr>
              <w:t xml:space="preserve">Không có Kim chống sét </w:t>
            </w:r>
          </w:p>
          <w:p w:rsidR="009360BA" w:rsidRPr="00510815" w:rsidRDefault="009360BA" w:rsidP="00870CB8">
            <w:pPr>
              <w:jc w:val="both"/>
              <w:rPr>
                <w:color w:val="000000"/>
              </w:rPr>
            </w:pPr>
            <w:r w:rsidRPr="00510815">
              <w:t xml:space="preserve">- </w:t>
            </w:r>
            <w:r w:rsidRPr="00510815">
              <w:rPr>
                <w:color w:val="000000"/>
              </w:rPr>
              <w:t>Có CB (cầu dao), tốt</w:t>
            </w:r>
          </w:p>
          <w:p w:rsidR="009360BA" w:rsidRPr="00510815" w:rsidRDefault="009360BA" w:rsidP="00CA6988">
            <w:pPr>
              <w:jc w:val="both"/>
            </w:pPr>
            <w:r w:rsidRPr="00510815">
              <w:rPr>
                <w:color w:val="000000"/>
              </w:rPr>
              <w:t>- Có bình Argon, CO</w:t>
            </w:r>
            <w:r w:rsidRPr="00510815">
              <w:rPr>
                <w:color w:val="000000"/>
                <w:vertAlign w:val="subscript"/>
              </w:rPr>
              <w:t>2</w:t>
            </w:r>
          </w:p>
        </w:tc>
        <w:tc>
          <w:tcPr>
            <w:tcW w:w="3118" w:type="dxa"/>
            <w:tcBorders>
              <w:top w:val="nil"/>
              <w:left w:val="nil"/>
              <w:bottom w:val="single" w:sz="4" w:space="0" w:color="auto"/>
              <w:right w:val="single" w:sz="4" w:space="0" w:color="auto"/>
            </w:tcBorders>
            <w:noWrap/>
            <w:vAlign w:val="center"/>
          </w:tcPr>
          <w:p w:rsidR="009360BA" w:rsidRPr="00510815" w:rsidRDefault="009360BA" w:rsidP="00CA6988">
            <w:pPr>
              <w:jc w:val="both"/>
              <w:rPr>
                <w:color w:val="000000"/>
              </w:rPr>
            </w:pPr>
            <w:r>
              <w:rPr>
                <w:color w:val="000000"/>
              </w:rPr>
              <w:t xml:space="preserve">Đề nghị Phòng QT-DV trang bị lại bình chửa cháy và </w:t>
            </w:r>
            <w:r w:rsidRPr="00510815">
              <w:t>cấp 01 tiêu lệnh chữa cháy</w:t>
            </w:r>
            <w:r>
              <w:rPr>
                <w:color w:val="000000"/>
              </w:rPr>
              <w:t>.</w:t>
            </w:r>
          </w:p>
        </w:tc>
      </w:tr>
      <w:tr w:rsidR="009360BA" w:rsidRPr="00C56D6B" w:rsidTr="00451589">
        <w:trPr>
          <w:trHeight w:val="854"/>
        </w:trPr>
        <w:tc>
          <w:tcPr>
            <w:tcW w:w="1858" w:type="dxa"/>
            <w:tcBorders>
              <w:top w:val="nil"/>
              <w:left w:val="single" w:sz="4" w:space="0" w:color="auto"/>
              <w:bottom w:val="single" w:sz="4" w:space="0" w:color="auto"/>
              <w:right w:val="single" w:sz="4" w:space="0" w:color="auto"/>
            </w:tcBorders>
            <w:vAlign w:val="center"/>
          </w:tcPr>
          <w:p w:rsidR="009360BA" w:rsidRPr="00510815" w:rsidRDefault="009360BA" w:rsidP="00870CB8">
            <w:pPr>
              <w:jc w:val="both"/>
              <w:rPr>
                <w:color w:val="000000"/>
              </w:rPr>
            </w:pPr>
            <w:r w:rsidRPr="00510815">
              <w:rPr>
                <w:color w:val="000000"/>
              </w:rPr>
              <w:t>Xưởng Tiện 2</w:t>
            </w:r>
          </w:p>
        </w:tc>
        <w:tc>
          <w:tcPr>
            <w:tcW w:w="4536" w:type="dxa"/>
            <w:tcBorders>
              <w:top w:val="nil"/>
              <w:left w:val="nil"/>
              <w:bottom w:val="single" w:sz="4" w:space="0" w:color="auto"/>
              <w:right w:val="single" w:sz="4" w:space="0" w:color="auto"/>
            </w:tcBorders>
            <w:noWrap/>
            <w:vAlign w:val="center"/>
          </w:tcPr>
          <w:p w:rsidR="009360BA" w:rsidRPr="00510815" w:rsidRDefault="009360BA" w:rsidP="00870CB8">
            <w:pPr>
              <w:jc w:val="both"/>
            </w:pPr>
            <w:r w:rsidRPr="00510815">
              <w:t xml:space="preserve">- </w:t>
            </w:r>
            <w:r w:rsidRPr="00510815">
              <w:rPr>
                <w:color w:val="000000"/>
              </w:rPr>
              <w:t xml:space="preserve">Không có </w:t>
            </w:r>
            <w:r w:rsidRPr="00510815">
              <w:t xml:space="preserve">bình chữa cháy </w:t>
            </w:r>
          </w:p>
          <w:p w:rsidR="009360BA" w:rsidRPr="00510815" w:rsidRDefault="009360BA" w:rsidP="00870CB8">
            <w:pPr>
              <w:jc w:val="both"/>
            </w:pPr>
            <w:r w:rsidRPr="00510815">
              <w:t>- C</w:t>
            </w:r>
            <w:r w:rsidRPr="00510815">
              <w:rPr>
                <w:color w:val="000000"/>
              </w:rPr>
              <w:t>ó tủ</w:t>
            </w:r>
            <w:r w:rsidRPr="00510815">
              <w:t xml:space="preserve"> PCCC</w:t>
            </w:r>
          </w:p>
          <w:p w:rsidR="009360BA" w:rsidRPr="00510815" w:rsidRDefault="009360BA" w:rsidP="00870CB8">
            <w:pPr>
              <w:jc w:val="both"/>
            </w:pPr>
            <w:r w:rsidRPr="00510815">
              <w:t xml:space="preserve">- </w:t>
            </w:r>
            <w:r w:rsidRPr="00510815">
              <w:rPr>
                <w:color w:val="000000"/>
              </w:rPr>
              <w:t xml:space="preserve">Có Tiêu lệnh </w:t>
            </w:r>
            <w:r w:rsidRPr="00510815">
              <w:t>PCCC</w:t>
            </w:r>
          </w:p>
          <w:p w:rsidR="009360BA" w:rsidRPr="00510815" w:rsidRDefault="009360BA" w:rsidP="00870CB8">
            <w:pPr>
              <w:jc w:val="both"/>
            </w:pPr>
            <w:r w:rsidRPr="00510815">
              <w:t xml:space="preserve">- </w:t>
            </w:r>
            <w:r w:rsidRPr="00510815">
              <w:rPr>
                <w:color w:val="000000"/>
              </w:rPr>
              <w:t>Không có Cát PCCC</w:t>
            </w:r>
          </w:p>
          <w:p w:rsidR="009360BA" w:rsidRPr="00510815" w:rsidRDefault="009360BA" w:rsidP="00870CB8">
            <w:pPr>
              <w:jc w:val="both"/>
              <w:rPr>
                <w:color w:val="000000"/>
              </w:rPr>
            </w:pPr>
            <w:r w:rsidRPr="00510815">
              <w:t>- Không c</w:t>
            </w:r>
            <w:r w:rsidRPr="00510815">
              <w:rPr>
                <w:color w:val="000000"/>
              </w:rPr>
              <w:t xml:space="preserve">ó Kim chống sét </w:t>
            </w:r>
          </w:p>
          <w:p w:rsidR="009360BA" w:rsidRPr="00510815" w:rsidRDefault="009360BA" w:rsidP="00CA6988">
            <w:pPr>
              <w:jc w:val="both"/>
            </w:pPr>
            <w:r w:rsidRPr="00510815">
              <w:t xml:space="preserve">- </w:t>
            </w:r>
            <w:r w:rsidRPr="00510815">
              <w:rPr>
                <w:color w:val="000000"/>
              </w:rPr>
              <w:t>Có CB (cầu dao), tốt</w:t>
            </w:r>
            <w:r w:rsidRPr="00510815">
              <w:t xml:space="preserve"> </w:t>
            </w:r>
          </w:p>
        </w:tc>
        <w:tc>
          <w:tcPr>
            <w:tcW w:w="3118" w:type="dxa"/>
            <w:tcBorders>
              <w:top w:val="nil"/>
              <w:left w:val="nil"/>
              <w:bottom w:val="single" w:sz="4" w:space="0" w:color="auto"/>
              <w:right w:val="single" w:sz="4" w:space="0" w:color="auto"/>
            </w:tcBorders>
            <w:noWrap/>
            <w:vAlign w:val="center"/>
          </w:tcPr>
          <w:p w:rsidR="009360BA" w:rsidRPr="00510815" w:rsidRDefault="009360BA" w:rsidP="00CA6988">
            <w:pPr>
              <w:jc w:val="both"/>
              <w:rPr>
                <w:color w:val="000000"/>
              </w:rPr>
            </w:pPr>
            <w:r>
              <w:rPr>
                <w:color w:val="000000"/>
              </w:rPr>
              <w:t xml:space="preserve">Đề nghị Phòng QT-DV trang bị lại bình chửa cháy </w:t>
            </w:r>
          </w:p>
        </w:tc>
      </w:tr>
      <w:tr w:rsidR="009360BA" w:rsidRPr="00C56D6B" w:rsidTr="00451589">
        <w:trPr>
          <w:trHeight w:val="854"/>
        </w:trPr>
        <w:tc>
          <w:tcPr>
            <w:tcW w:w="1858" w:type="dxa"/>
            <w:tcBorders>
              <w:top w:val="nil"/>
              <w:left w:val="single" w:sz="4" w:space="0" w:color="auto"/>
              <w:bottom w:val="single" w:sz="4" w:space="0" w:color="auto"/>
              <w:right w:val="single" w:sz="4" w:space="0" w:color="auto"/>
            </w:tcBorders>
            <w:vAlign w:val="center"/>
          </w:tcPr>
          <w:p w:rsidR="009360BA" w:rsidRPr="00510815" w:rsidRDefault="009360BA" w:rsidP="00205A7C">
            <w:pPr>
              <w:jc w:val="both"/>
            </w:pPr>
            <w:r w:rsidRPr="00510815">
              <w:t>-Vệ sinh chung</w:t>
            </w:r>
          </w:p>
          <w:p w:rsidR="009360BA" w:rsidRPr="00510815" w:rsidRDefault="009360BA" w:rsidP="00205A7C">
            <w:pPr>
              <w:jc w:val="both"/>
              <w:rPr>
                <w:color w:val="000000"/>
              </w:rPr>
            </w:pPr>
            <w:r w:rsidRPr="00510815">
              <w:t>-Nhà vệ sinh</w:t>
            </w:r>
          </w:p>
        </w:tc>
        <w:tc>
          <w:tcPr>
            <w:tcW w:w="4536" w:type="dxa"/>
            <w:tcBorders>
              <w:top w:val="nil"/>
              <w:left w:val="nil"/>
              <w:bottom w:val="single" w:sz="4" w:space="0" w:color="auto"/>
              <w:right w:val="single" w:sz="4" w:space="0" w:color="auto"/>
            </w:tcBorders>
            <w:noWrap/>
            <w:vAlign w:val="center"/>
          </w:tcPr>
          <w:p w:rsidR="009360BA" w:rsidRPr="00510815" w:rsidRDefault="009360BA" w:rsidP="00205A7C">
            <w:pPr>
              <w:jc w:val="both"/>
            </w:pPr>
            <w:r w:rsidRPr="00510815">
              <w:t>- Vệ sinh sạch.</w:t>
            </w:r>
          </w:p>
          <w:p w:rsidR="009360BA" w:rsidRPr="00510815" w:rsidRDefault="009360BA" w:rsidP="00205A7C">
            <w:pPr>
              <w:jc w:val="both"/>
            </w:pPr>
            <w:r w:rsidRPr="00510815">
              <w:t>- Có 02 nhà vệ sinh , nhà vệ sinh trong văn phòng khoa sạch, nhà vệ sinh trong xưởng  rất dơ.</w:t>
            </w:r>
          </w:p>
        </w:tc>
        <w:tc>
          <w:tcPr>
            <w:tcW w:w="3118" w:type="dxa"/>
            <w:tcBorders>
              <w:top w:val="nil"/>
              <w:left w:val="nil"/>
              <w:bottom w:val="single" w:sz="4" w:space="0" w:color="auto"/>
              <w:right w:val="single" w:sz="4" w:space="0" w:color="auto"/>
            </w:tcBorders>
            <w:noWrap/>
            <w:vAlign w:val="center"/>
          </w:tcPr>
          <w:p w:rsidR="009360BA" w:rsidRPr="00510815" w:rsidRDefault="009360BA" w:rsidP="00CA6988">
            <w:pPr>
              <w:jc w:val="both"/>
            </w:pPr>
          </w:p>
        </w:tc>
      </w:tr>
      <w:tr w:rsidR="009360BA" w:rsidRPr="00C56D6B" w:rsidTr="00451589">
        <w:trPr>
          <w:trHeight w:val="492"/>
        </w:trPr>
        <w:tc>
          <w:tcPr>
            <w:tcW w:w="9512" w:type="dxa"/>
            <w:gridSpan w:val="3"/>
            <w:tcBorders>
              <w:top w:val="nil"/>
              <w:left w:val="single" w:sz="4" w:space="0" w:color="auto"/>
              <w:bottom w:val="single" w:sz="4" w:space="0" w:color="auto"/>
              <w:right w:val="single" w:sz="4" w:space="0" w:color="auto"/>
            </w:tcBorders>
            <w:vAlign w:val="center"/>
          </w:tcPr>
          <w:p w:rsidR="009360BA" w:rsidRPr="00510815" w:rsidRDefault="009360BA" w:rsidP="00870CB8">
            <w:pPr>
              <w:jc w:val="both"/>
              <w:rPr>
                <w:b/>
                <w:color w:val="000000"/>
              </w:rPr>
            </w:pPr>
            <w:r w:rsidRPr="00510815">
              <w:rPr>
                <w:b/>
                <w:color w:val="000000"/>
              </w:rPr>
              <w:t>Phía sau Trung tâm Truyền thông - Thư viện (Dãy E,F)</w:t>
            </w:r>
          </w:p>
        </w:tc>
      </w:tr>
      <w:tr w:rsidR="009360BA" w:rsidRPr="00C56D6B" w:rsidTr="00451589">
        <w:trPr>
          <w:trHeight w:val="854"/>
        </w:trPr>
        <w:tc>
          <w:tcPr>
            <w:tcW w:w="1858" w:type="dxa"/>
            <w:tcBorders>
              <w:top w:val="nil"/>
              <w:left w:val="single" w:sz="4" w:space="0" w:color="auto"/>
              <w:bottom w:val="single" w:sz="4" w:space="0" w:color="auto"/>
              <w:right w:val="single" w:sz="4" w:space="0" w:color="auto"/>
            </w:tcBorders>
            <w:vAlign w:val="center"/>
          </w:tcPr>
          <w:p w:rsidR="009360BA" w:rsidRPr="00510815" w:rsidRDefault="009360BA" w:rsidP="00C72E57">
            <w:pPr>
              <w:jc w:val="both"/>
            </w:pPr>
            <w:r w:rsidRPr="00510815">
              <w:t>-Vệ sinh chung</w:t>
            </w:r>
          </w:p>
          <w:p w:rsidR="009360BA" w:rsidRPr="00510815" w:rsidRDefault="009360BA" w:rsidP="00C72E57">
            <w:pPr>
              <w:jc w:val="both"/>
              <w:rPr>
                <w:color w:val="000000"/>
              </w:rPr>
            </w:pPr>
            <w:r w:rsidRPr="00510815">
              <w:t>-Nhà vệ sinh</w:t>
            </w:r>
          </w:p>
        </w:tc>
        <w:tc>
          <w:tcPr>
            <w:tcW w:w="4536" w:type="dxa"/>
            <w:tcBorders>
              <w:top w:val="nil"/>
              <w:left w:val="nil"/>
              <w:bottom w:val="single" w:sz="4" w:space="0" w:color="auto"/>
              <w:right w:val="single" w:sz="4" w:space="0" w:color="auto"/>
            </w:tcBorders>
            <w:noWrap/>
            <w:vAlign w:val="center"/>
          </w:tcPr>
          <w:p w:rsidR="009360BA" w:rsidRPr="00510815" w:rsidRDefault="009360BA" w:rsidP="00205A7C">
            <w:pPr>
              <w:jc w:val="both"/>
            </w:pPr>
            <w:r w:rsidRPr="00510815">
              <w:t>- Vệ sinh sạch, bàn ghế còn để nhiều.</w:t>
            </w:r>
          </w:p>
          <w:p w:rsidR="009360BA" w:rsidRPr="00510815" w:rsidRDefault="009360BA" w:rsidP="00205A7C">
            <w:pPr>
              <w:jc w:val="both"/>
            </w:pPr>
            <w:r w:rsidRPr="00510815">
              <w:t>- Có 02 nhà vệ sinh phía sau hội trường vệ sinh chưa sạch, còn nhiều tàn thuốc lá.</w:t>
            </w:r>
          </w:p>
        </w:tc>
        <w:tc>
          <w:tcPr>
            <w:tcW w:w="3118" w:type="dxa"/>
            <w:tcBorders>
              <w:top w:val="nil"/>
              <w:left w:val="nil"/>
              <w:bottom w:val="single" w:sz="4" w:space="0" w:color="auto"/>
              <w:right w:val="single" w:sz="4" w:space="0" w:color="auto"/>
            </w:tcBorders>
            <w:noWrap/>
            <w:vAlign w:val="center"/>
          </w:tcPr>
          <w:p w:rsidR="009360BA" w:rsidRPr="00510815" w:rsidRDefault="009360BA" w:rsidP="00870CB8">
            <w:pPr>
              <w:jc w:val="both"/>
              <w:rPr>
                <w:color w:val="000000"/>
              </w:rPr>
            </w:pPr>
          </w:p>
        </w:tc>
      </w:tr>
      <w:tr w:rsidR="009360BA" w:rsidRPr="00C56D6B" w:rsidTr="00451589">
        <w:trPr>
          <w:trHeight w:val="491"/>
        </w:trPr>
        <w:tc>
          <w:tcPr>
            <w:tcW w:w="9512" w:type="dxa"/>
            <w:gridSpan w:val="3"/>
            <w:tcBorders>
              <w:top w:val="nil"/>
              <w:left w:val="single" w:sz="4" w:space="0" w:color="auto"/>
              <w:bottom w:val="single" w:sz="4" w:space="0" w:color="auto"/>
              <w:right w:val="single" w:sz="4" w:space="0" w:color="auto"/>
            </w:tcBorders>
            <w:vAlign w:val="center"/>
          </w:tcPr>
          <w:p w:rsidR="009360BA" w:rsidRPr="00510815" w:rsidRDefault="009360BA" w:rsidP="00816796">
            <w:pPr>
              <w:jc w:val="both"/>
              <w:rPr>
                <w:b/>
                <w:color w:val="000000"/>
              </w:rPr>
            </w:pPr>
            <w:r w:rsidRPr="00510815">
              <w:rPr>
                <w:b/>
                <w:color w:val="000000"/>
              </w:rPr>
              <w:t>Khoa C</w:t>
            </w:r>
            <w:r>
              <w:rPr>
                <w:b/>
                <w:color w:val="000000"/>
              </w:rPr>
              <w:t>ông nghệ thô</w:t>
            </w:r>
            <w:bookmarkStart w:id="0" w:name="_GoBack"/>
            <w:bookmarkEnd w:id="0"/>
            <w:r>
              <w:rPr>
                <w:b/>
                <w:color w:val="000000"/>
              </w:rPr>
              <w:t>ng tin</w:t>
            </w:r>
          </w:p>
        </w:tc>
      </w:tr>
      <w:tr w:rsidR="009360BA" w:rsidRPr="00C56D6B" w:rsidTr="00451589">
        <w:trPr>
          <w:trHeight w:val="854"/>
        </w:trPr>
        <w:tc>
          <w:tcPr>
            <w:tcW w:w="1858" w:type="dxa"/>
            <w:tcBorders>
              <w:top w:val="nil"/>
              <w:left w:val="single" w:sz="4" w:space="0" w:color="auto"/>
              <w:bottom w:val="single" w:sz="4" w:space="0" w:color="auto"/>
              <w:right w:val="single" w:sz="4" w:space="0" w:color="auto"/>
            </w:tcBorders>
            <w:vAlign w:val="center"/>
          </w:tcPr>
          <w:p w:rsidR="009360BA" w:rsidRPr="00510815" w:rsidRDefault="009360BA" w:rsidP="00870CB8">
            <w:pPr>
              <w:jc w:val="both"/>
              <w:rPr>
                <w:color w:val="000000"/>
              </w:rPr>
            </w:pPr>
            <w:r w:rsidRPr="00510815">
              <w:rPr>
                <w:color w:val="000000"/>
              </w:rPr>
              <w:t>- VP Khoa</w:t>
            </w:r>
          </w:p>
          <w:p w:rsidR="009360BA" w:rsidRPr="00510815" w:rsidRDefault="009360BA" w:rsidP="00835C79">
            <w:pPr>
              <w:jc w:val="both"/>
              <w:rPr>
                <w:color w:val="000000"/>
              </w:rPr>
            </w:pPr>
            <w:r w:rsidRPr="00510815">
              <w:rPr>
                <w:color w:val="000000"/>
              </w:rPr>
              <w:t>- Phòng máy 1, 4, 5, 6, 9, 11, 12, 16, 17, 18</w:t>
            </w:r>
          </w:p>
          <w:p w:rsidR="009360BA" w:rsidRPr="00510815" w:rsidRDefault="009360BA" w:rsidP="00835C79">
            <w:pPr>
              <w:jc w:val="both"/>
              <w:rPr>
                <w:color w:val="000000"/>
              </w:rPr>
            </w:pPr>
            <w:r w:rsidRPr="00510815">
              <w:rPr>
                <w:color w:val="000000"/>
              </w:rPr>
              <w:t>- Phòng LCM1</w:t>
            </w:r>
          </w:p>
        </w:tc>
        <w:tc>
          <w:tcPr>
            <w:tcW w:w="4536" w:type="dxa"/>
            <w:tcBorders>
              <w:top w:val="nil"/>
              <w:left w:val="nil"/>
              <w:bottom w:val="single" w:sz="4" w:space="0" w:color="auto"/>
              <w:right w:val="single" w:sz="4" w:space="0" w:color="auto"/>
            </w:tcBorders>
            <w:noWrap/>
            <w:vAlign w:val="center"/>
          </w:tcPr>
          <w:p w:rsidR="009360BA" w:rsidRPr="00A87940" w:rsidRDefault="009360BA" w:rsidP="00870CB8">
            <w:pPr>
              <w:jc w:val="both"/>
              <w:rPr>
                <w:highlight w:val="yellow"/>
              </w:rPr>
            </w:pPr>
            <w:r w:rsidRPr="00A87940">
              <w:rPr>
                <w:highlight w:val="yellow"/>
              </w:rPr>
              <w:t xml:space="preserve">- </w:t>
            </w:r>
            <w:r>
              <w:rPr>
                <w:highlight w:val="yellow"/>
              </w:rPr>
              <w:t>Không có</w:t>
            </w:r>
            <w:r w:rsidRPr="00A87940">
              <w:rPr>
                <w:color w:val="000000"/>
                <w:highlight w:val="yellow"/>
              </w:rPr>
              <w:t xml:space="preserve"> </w:t>
            </w:r>
            <w:r w:rsidRPr="00A87940">
              <w:rPr>
                <w:highlight w:val="yellow"/>
              </w:rPr>
              <w:t>bình chữa cháy (đã thu hồi)</w:t>
            </w:r>
          </w:p>
          <w:p w:rsidR="009360BA" w:rsidRPr="00510815" w:rsidRDefault="009360BA" w:rsidP="00870CB8">
            <w:pPr>
              <w:jc w:val="both"/>
            </w:pPr>
            <w:r w:rsidRPr="00A87940">
              <w:rPr>
                <w:highlight w:val="yellow"/>
              </w:rPr>
              <w:t>- Không c</w:t>
            </w:r>
            <w:r w:rsidRPr="00A87940">
              <w:rPr>
                <w:color w:val="000000"/>
                <w:highlight w:val="yellow"/>
              </w:rPr>
              <w:t>ó tủ</w:t>
            </w:r>
            <w:r w:rsidRPr="00A87940">
              <w:rPr>
                <w:highlight w:val="yellow"/>
              </w:rPr>
              <w:t xml:space="preserve"> PCCC</w:t>
            </w:r>
          </w:p>
          <w:p w:rsidR="009360BA" w:rsidRPr="00510815" w:rsidRDefault="009360BA" w:rsidP="00870CB8">
            <w:pPr>
              <w:jc w:val="both"/>
            </w:pPr>
            <w:r w:rsidRPr="00510815">
              <w:t xml:space="preserve">- </w:t>
            </w:r>
            <w:r w:rsidRPr="00510815">
              <w:rPr>
                <w:color w:val="000000"/>
              </w:rPr>
              <w:t xml:space="preserve">Có Tiêu lệnh </w:t>
            </w:r>
            <w:r w:rsidRPr="00510815">
              <w:t>PCCC</w:t>
            </w:r>
          </w:p>
          <w:p w:rsidR="009360BA" w:rsidRPr="00510815" w:rsidRDefault="009360BA" w:rsidP="00870CB8">
            <w:pPr>
              <w:jc w:val="both"/>
            </w:pPr>
            <w:r w:rsidRPr="00510815">
              <w:t xml:space="preserve">- </w:t>
            </w:r>
            <w:r w:rsidRPr="00510815">
              <w:rPr>
                <w:color w:val="000000"/>
              </w:rPr>
              <w:t>Không có Cát PCCC</w:t>
            </w:r>
          </w:p>
          <w:p w:rsidR="009360BA" w:rsidRPr="00510815" w:rsidRDefault="009360BA" w:rsidP="00870CB8">
            <w:pPr>
              <w:jc w:val="both"/>
              <w:rPr>
                <w:color w:val="000000"/>
              </w:rPr>
            </w:pPr>
            <w:r w:rsidRPr="00510815">
              <w:t>- Không c</w:t>
            </w:r>
            <w:r w:rsidRPr="00510815">
              <w:rPr>
                <w:color w:val="000000"/>
              </w:rPr>
              <w:t xml:space="preserve">ó Kim chống sét </w:t>
            </w:r>
          </w:p>
          <w:p w:rsidR="009360BA" w:rsidRPr="00510815" w:rsidRDefault="009360BA" w:rsidP="00870CB8">
            <w:pPr>
              <w:jc w:val="both"/>
            </w:pPr>
            <w:r w:rsidRPr="00510815">
              <w:t xml:space="preserve">- </w:t>
            </w:r>
            <w:r w:rsidRPr="00510815">
              <w:rPr>
                <w:color w:val="000000"/>
              </w:rPr>
              <w:t>Có CB (cầu dao), tốt</w:t>
            </w:r>
          </w:p>
        </w:tc>
        <w:tc>
          <w:tcPr>
            <w:tcW w:w="3118" w:type="dxa"/>
            <w:tcBorders>
              <w:top w:val="nil"/>
              <w:left w:val="nil"/>
              <w:bottom w:val="single" w:sz="4" w:space="0" w:color="auto"/>
              <w:right w:val="single" w:sz="4" w:space="0" w:color="auto"/>
            </w:tcBorders>
            <w:noWrap/>
            <w:vAlign w:val="center"/>
          </w:tcPr>
          <w:p w:rsidR="009360BA" w:rsidRPr="00510815" w:rsidRDefault="009360BA" w:rsidP="00870CB8">
            <w:pPr>
              <w:jc w:val="both"/>
            </w:pPr>
            <w:r w:rsidRPr="00510815">
              <w:t>- Thay mới lại các nắp bảo vệ hệ thống điện âm nền của phòng máy 11, 12.</w:t>
            </w:r>
          </w:p>
          <w:p w:rsidR="009360BA" w:rsidRPr="00510815" w:rsidRDefault="009360BA" w:rsidP="00835C79">
            <w:pPr>
              <w:jc w:val="both"/>
              <w:rPr>
                <w:color w:val="000000"/>
              </w:rPr>
            </w:pPr>
            <w:r w:rsidRPr="00510815">
              <w:t>- Thiết kế cho nước mưa không vào được phòng 12 (ảnh hưởng tới hệ thống điện)</w:t>
            </w:r>
          </w:p>
        </w:tc>
      </w:tr>
      <w:tr w:rsidR="009360BA" w:rsidRPr="00C56D6B" w:rsidTr="00451589">
        <w:trPr>
          <w:trHeight w:val="854"/>
        </w:trPr>
        <w:tc>
          <w:tcPr>
            <w:tcW w:w="1858" w:type="dxa"/>
            <w:tcBorders>
              <w:top w:val="nil"/>
              <w:left w:val="single" w:sz="4" w:space="0" w:color="auto"/>
              <w:bottom w:val="single" w:sz="4" w:space="0" w:color="auto"/>
              <w:right w:val="single" w:sz="4" w:space="0" w:color="auto"/>
            </w:tcBorders>
            <w:vAlign w:val="center"/>
          </w:tcPr>
          <w:p w:rsidR="009360BA" w:rsidRPr="00510815" w:rsidRDefault="009360BA" w:rsidP="00870CB8">
            <w:pPr>
              <w:jc w:val="both"/>
              <w:rPr>
                <w:color w:val="000000"/>
              </w:rPr>
            </w:pPr>
            <w:r w:rsidRPr="00510815">
              <w:rPr>
                <w:color w:val="000000"/>
              </w:rPr>
              <w:t>Phòng máy 2, 7, 8, 15</w:t>
            </w:r>
          </w:p>
        </w:tc>
        <w:tc>
          <w:tcPr>
            <w:tcW w:w="4536" w:type="dxa"/>
            <w:tcBorders>
              <w:top w:val="nil"/>
              <w:left w:val="nil"/>
              <w:bottom w:val="single" w:sz="4" w:space="0" w:color="auto"/>
              <w:right w:val="single" w:sz="4" w:space="0" w:color="auto"/>
            </w:tcBorders>
            <w:noWrap/>
            <w:vAlign w:val="center"/>
          </w:tcPr>
          <w:p w:rsidR="009360BA" w:rsidRPr="00B70734" w:rsidRDefault="009360BA" w:rsidP="00870CB8">
            <w:pPr>
              <w:jc w:val="both"/>
              <w:rPr>
                <w:highlight w:val="yellow"/>
              </w:rPr>
            </w:pPr>
            <w:r w:rsidRPr="00510815">
              <w:t xml:space="preserve">- </w:t>
            </w:r>
            <w:r>
              <w:rPr>
                <w:highlight w:val="yellow"/>
              </w:rPr>
              <w:t>Không có</w:t>
            </w:r>
            <w:r w:rsidRPr="00A87940">
              <w:rPr>
                <w:color w:val="000000"/>
                <w:highlight w:val="yellow"/>
              </w:rPr>
              <w:t xml:space="preserve"> </w:t>
            </w:r>
            <w:r w:rsidRPr="00A87940">
              <w:rPr>
                <w:highlight w:val="yellow"/>
              </w:rPr>
              <w:t>bình chữa cháy (đã thu hồ</w:t>
            </w:r>
            <w:r>
              <w:rPr>
                <w:highlight w:val="yellow"/>
              </w:rPr>
              <w:t>i)</w:t>
            </w:r>
          </w:p>
          <w:p w:rsidR="009360BA" w:rsidRPr="00510815" w:rsidRDefault="009360BA" w:rsidP="00870CB8">
            <w:pPr>
              <w:jc w:val="both"/>
            </w:pPr>
            <w:r w:rsidRPr="00510815">
              <w:t>- Không c</w:t>
            </w:r>
            <w:r w:rsidRPr="00510815">
              <w:rPr>
                <w:color w:val="000000"/>
              </w:rPr>
              <w:t>ó tủ</w:t>
            </w:r>
            <w:r w:rsidRPr="00510815">
              <w:t xml:space="preserve"> PCCC</w:t>
            </w:r>
          </w:p>
          <w:p w:rsidR="009360BA" w:rsidRPr="00510815" w:rsidRDefault="009360BA" w:rsidP="00870CB8">
            <w:pPr>
              <w:jc w:val="both"/>
            </w:pPr>
            <w:r w:rsidRPr="00510815">
              <w:t>- Không c</w:t>
            </w:r>
            <w:r w:rsidRPr="00510815">
              <w:rPr>
                <w:color w:val="000000"/>
              </w:rPr>
              <w:t xml:space="preserve">ó Tiêu lệnh </w:t>
            </w:r>
            <w:r w:rsidRPr="00510815">
              <w:t>PCCC</w:t>
            </w:r>
          </w:p>
          <w:p w:rsidR="009360BA" w:rsidRPr="00510815" w:rsidRDefault="009360BA" w:rsidP="00870CB8">
            <w:pPr>
              <w:jc w:val="both"/>
            </w:pPr>
            <w:r w:rsidRPr="00510815">
              <w:t xml:space="preserve">- </w:t>
            </w:r>
            <w:r w:rsidRPr="00510815">
              <w:rPr>
                <w:color w:val="000000"/>
              </w:rPr>
              <w:t>Không có Cát PCCC</w:t>
            </w:r>
          </w:p>
          <w:p w:rsidR="009360BA" w:rsidRPr="00510815" w:rsidRDefault="009360BA" w:rsidP="00870CB8">
            <w:pPr>
              <w:jc w:val="both"/>
              <w:rPr>
                <w:color w:val="000000"/>
              </w:rPr>
            </w:pPr>
            <w:r w:rsidRPr="00510815">
              <w:t>- Không c</w:t>
            </w:r>
            <w:r w:rsidRPr="00510815">
              <w:rPr>
                <w:color w:val="000000"/>
              </w:rPr>
              <w:t xml:space="preserve">ó Kim chống sét </w:t>
            </w:r>
          </w:p>
          <w:p w:rsidR="009360BA" w:rsidRPr="00510815" w:rsidRDefault="009360BA" w:rsidP="00870CB8">
            <w:pPr>
              <w:jc w:val="both"/>
            </w:pPr>
            <w:r w:rsidRPr="00510815">
              <w:t xml:space="preserve">- </w:t>
            </w:r>
            <w:r w:rsidRPr="00510815">
              <w:rPr>
                <w:color w:val="000000"/>
              </w:rPr>
              <w:t>Có CB (cầu dao)</w:t>
            </w:r>
          </w:p>
        </w:tc>
        <w:tc>
          <w:tcPr>
            <w:tcW w:w="3118" w:type="dxa"/>
            <w:tcBorders>
              <w:top w:val="nil"/>
              <w:left w:val="nil"/>
              <w:bottom w:val="single" w:sz="4" w:space="0" w:color="auto"/>
              <w:right w:val="single" w:sz="4" w:space="0" w:color="auto"/>
            </w:tcBorders>
            <w:noWrap/>
            <w:vAlign w:val="center"/>
          </w:tcPr>
          <w:p w:rsidR="009360BA" w:rsidRPr="00510815" w:rsidRDefault="009360BA" w:rsidP="00870CB8">
            <w:pPr>
              <w:jc w:val="both"/>
              <w:rPr>
                <w:color w:val="000000"/>
              </w:rPr>
            </w:pPr>
            <w:r w:rsidRPr="00510815">
              <w:t>Thay mới lại các nắp bảo vệ hệ thống điện âm nền của phòng máy 7, 8</w:t>
            </w:r>
          </w:p>
        </w:tc>
      </w:tr>
      <w:tr w:rsidR="009360BA" w:rsidRPr="00C56D6B" w:rsidTr="00451589">
        <w:trPr>
          <w:trHeight w:val="854"/>
        </w:trPr>
        <w:tc>
          <w:tcPr>
            <w:tcW w:w="1858" w:type="dxa"/>
            <w:tcBorders>
              <w:top w:val="nil"/>
              <w:left w:val="single" w:sz="4" w:space="0" w:color="auto"/>
              <w:bottom w:val="single" w:sz="4" w:space="0" w:color="auto"/>
              <w:right w:val="single" w:sz="4" w:space="0" w:color="auto"/>
            </w:tcBorders>
            <w:vAlign w:val="center"/>
          </w:tcPr>
          <w:p w:rsidR="009360BA" w:rsidRPr="00510815" w:rsidRDefault="009360BA" w:rsidP="00205A7C">
            <w:pPr>
              <w:jc w:val="both"/>
            </w:pPr>
            <w:r w:rsidRPr="00510815">
              <w:t>-Vệ sinh chung</w:t>
            </w:r>
          </w:p>
          <w:p w:rsidR="009360BA" w:rsidRPr="00510815" w:rsidRDefault="009360BA" w:rsidP="00205A7C">
            <w:pPr>
              <w:jc w:val="both"/>
              <w:rPr>
                <w:color w:val="000000"/>
              </w:rPr>
            </w:pPr>
            <w:r w:rsidRPr="00510815">
              <w:t>-Nhà vệ sinh</w:t>
            </w:r>
          </w:p>
        </w:tc>
        <w:tc>
          <w:tcPr>
            <w:tcW w:w="4536" w:type="dxa"/>
            <w:tcBorders>
              <w:top w:val="nil"/>
              <w:left w:val="nil"/>
              <w:bottom w:val="single" w:sz="4" w:space="0" w:color="auto"/>
              <w:right w:val="single" w:sz="4" w:space="0" w:color="auto"/>
            </w:tcBorders>
            <w:noWrap/>
            <w:vAlign w:val="center"/>
          </w:tcPr>
          <w:p w:rsidR="009360BA" w:rsidRPr="00510815" w:rsidRDefault="009360BA" w:rsidP="00205A7C">
            <w:pPr>
              <w:jc w:val="both"/>
            </w:pPr>
            <w:r w:rsidRPr="00510815">
              <w:t>-  Toàn khoa vệ sinh sạch.</w:t>
            </w:r>
          </w:p>
          <w:p w:rsidR="009360BA" w:rsidRPr="00510815" w:rsidRDefault="009360BA" w:rsidP="00205A7C">
            <w:pPr>
              <w:jc w:val="both"/>
            </w:pPr>
            <w:r w:rsidRPr="00510815">
              <w:t>- Có 02 nhà vệ sinh, 01 nam, 01 nữ vệ sinh sạch, có 02 thùng rác không có nắp đậy.</w:t>
            </w:r>
          </w:p>
          <w:p w:rsidR="009360BA" w:rsidRPr="00510815" w:rsidRDefault="009360BA" w:rsidP="00205A7C">
            <w:pPr>
              <w:jc w:val="both"/>
            </w:pPr>
            <w:r w:rsidRPr="00510815">
              <w:t>- Có 01 nhà vệ sinh trong văn phòng khoa vệ sinh sạch.</w:t>
            </w:r>
          </w:p>
        </w:tc>
        <w:tc>
          <w:tcPr>
            <w:tcW w:w="3118" w:type="dxa"/>
            <w:tcBorders>
              <w:top w:val="nil"/>
              <w:left w:val="nil"/>
              <w:bottom w:val="single" w:sz="4" w:space="0" w:color="auto"/>
              <w:right w:val="single" w:sz="4" w:space="0" w:color="auto"/>
            </w:tcBorders>
            <w:noWrap/>
            <w:vAlign w:val="center"/>
          </w:tcPr>
          <w:p w:rsidR="009360BA" w:rsidRPr="00510815" w:rsidRDefault="009360BA" w:rsidP="00870CB8">
            <w:pPr>
              <w:jc w:val="both"/>
            </w:pPr>
          </w:p>
        </w:tc>
      </w:tr>
      <w:tr w:rsidR="009360BA" w:rsidRPr="00C56D6B" w:rsidTr="00835C79">
        <w:trPr>
          <w:trHeight w:val="543"/>
        </w:trPr>
        <w:tc>
          <w:tcPr>
            <w:tcW w:w="9512" w:type="dxa"/>
            <w:gridSpan w:val="3"/>
            <w:tcBorders>
              <w:top w:val="nil"/>
              <w:left w:val="single" w:sz="4" w:space="0" w:color="auto"/>
              <w:bottom w:val="single" w:sz="4" w:space="0" w:color="auto"/>
              <w:right w:val="single" w:sz="4" w:space="0" w:color="auto"/>
            </w:tcBorders>
            <w:vAlign w:val="center"/>
          </w:tcPr>
          <w:p w:rsidR="009360BA" w:rsidRPr="00510815" w:rsidRDefault="009360BA" w:rsidP="00835C79">
            <w:pPr>
              <w:rPr>
                <w:b/>
              </w:rPr>
            </w:pPr>
            <w:r w:rsidRPr="00510815">
              <w:rPr>
                <w:b/>
              </w:rPr>
              <w:t>KHOA CÔNG NGHỆ ĐỘNG LỰC (DÃY NHÀ E, F)</w:t>
            </w:r>
          </w:p>
        </w:tc>
      </w:tr>
      <w:tr w:rsidR="009360BA" w:rsidRPr="00C56D6B" w:rsidTr="00451589">
        <w:trPr>
          <w:trHeight w:val="854"/>
        </w:trPr>
        <w:tc>
          <w:tcPr>
            <w:tcW w:w="1858" w:type="dxa"/>
            <w:tcBorders>
              <w:top w:val="nil"/>
              <w:left w:val="single" w:sz="4" w:space="0" w:color="auto"/>
              <w:bottom w:val="single" w:sz="4" w:space="0" w:color="auto"/>
              <w:right w:val="single" w:sz="4" w:space="0" w:color="auto"/>
            </w:tcBorders>
            <w:vAlign w:val="center"/>
          </w:tcPr>
          <w:p w:rsidR="009360BA" w:rsidRPr="00510815" w:rsidRDefault="009360BA" w:rsidP="00870CB8">
            <w:pPr>
              <w:jc w:val="both"/>
              <w:rPr>
                <w:color w:val="000000"/>
              </w:rPr>
            </w:pPr>
            <w:r w:rsidRPr="00510815">
              <w:t>E2.1.01…05</w:t>
            </w:r>
          </w:p>
        </w:tc>
        <w:tc>
          <w:tcPr>
            <w:tcW w:w="4536" w:type="dxa"/>
            <w:tcBorders>
              <w:top w:val="nil"/>
              <w:left w:val="nil"/>
              <w:bottom w:val="single" w:sz="4" w:space="0" w:color="auto"/>
              <w:right w:val="single" w:sz="4" w:space="0" w:color="auto"/>
            </w:tcBorders>
            <w:noWrap/>
            <w:vAlign w:val="center"/>
          </w:tcPr>
          <w:p w:rsidR="009360BA" w:rsidRPr="00E0268B" w:rsidRDefault="009360BA" w:rsidP="00835C79">
            <w:pPr>
              <w:jc w:val="both"/>
              <w:rPr>
                <w:highlight w:val="yellow"/>
              </w:rPr>
            </w:pPr>
            <w:r w:rsidRPr="00510815">
              <w:t xml:space="preserve">- </w:t>
            </w:r>
            <w:r>
              <w:rPr>
                <w:highlight w:val="yellow"/>
              </w:rPr>
              <w:t>Không có</w:t>
            </w:r>
            <w:r w:rsidRPr="00A87940">
              <w:rPr>
                <w:color w:val="000000"/>
                <w:highlight w:val="yellow"/>
              </w:rPr>
              <w:t xml:space="preserve"> </w:t>
            </w:r>
            <w:r w:rsidRPr="00A87940">
              <w:rPr>
                <w:highlight w:val="yellow"/>
              </w:rPr>
              <w:t>bình chữa cháy (đã thu hồ</w:t>
            </w:r>
            <w:r>
              <w:rPr>
                <w:highlight w:val="yellow"/>
              </w:rPr>
              <w:t>i)</w:t>
            </w:r>
          </w:p>
          <w:p w:rsidR="009360BA" w:rsidRPr="00510815" w:rsidRDefault="009360BA" w:rsidP="00835C79">
            <w:pPr>
              <w:jc w:val="both"/>
            </w:pPr>
            <w:r w:rsidRPr="00510815">
              <w:t>- Không c</w:t>
            </w:r>
            <w:r w:rsidRPr="00510815">
              <w:rPr>
                <w:color w:val="000000"/>
              </w:rPr>
              <w:t>ó tủ</w:t>
            </w:r>
            <w:r w:rsidRPr="00510815">
              <w:t xml:space="preserve"> PCCC</w:t>
            </w:r>
          </w:p>
          <w:p w:rsidR="009360BA" w:rsidRPr="00510815" w:rsidRDefault="009360BA" w:rsidP="00835C79">
            <w:pPr>
              <w:jc w:val="both"/>
            </w:pPr>
            <w:r w:rsidRPr="00510815">
              <w:t>- Không c</w:t>
            </w:r>
            <w:r w:rsidRPr="00510815">
              <w:rPr>
                <w:color w:val="000000"/>
              </w:rPr>
              <w:t xml:space="preserve">ó Tiêu lệnh </w:t>
            </w:r>
            <w:r w:rsidRPr="00510815">
              <w:t>PCCC</w:t>
            </w:r>
          </w:p>
          <w:p w:rsidR="009360BA" w:rsidRPr="00510815" w:rsidRDefault="009360BA" w:rsidP="00835C79">
            <w:pPr>
              <w:jc w:val="both"/>
            </w:pPr>
            <w:r w:rsidRPr="00510815">
              <w:t xml:space="preserve">- </w:t>
            </w:r>
            <w:r w:rsidRPr="00510815">
              <w:rPr>
                <w:color w:val="000000"/>
              </w:rPr>
              <w:t>Không có Cát PCCC</w:t>
            </w:r>
          </w:p>
          <w:p w:rsidR="009360BA" w:rsidRPr="00510815" w:rsidRDefault="009360BA" w:rsidP="00835C79">
            <w:pPr>
              <w:jc w:val="both"/>
              <w:rPr>
                <w:color w:val="000000"/>
              </w:rPr>
            </w:pPr>
            <w:r w:rsidRPr="00510815">
              <w:t>- Không c</w:t>
            </w:r>
            <w:r w:rsidRPr="00510815">
              <w:rPr>
                <w:color w:val="000000"/>
              </w:rPr>
              <w:t xml:space="preserve">ó Kim chống sét </w:t>
            </w:r>
          </w:p>
          <w:p w:rsidR="009360BA" w:rsidRPr="00510815" w:rsidRDefault="009360BA" w:rsidP="00835C79">
            <w:pPr>
              <w:jc w:val="both"/>
            </w:pPr>
            <w:r w:rsidRPr="00510815">
              <w:t xml:space="preserve">- </w:t>
            </w:r>
            <w:r w:rsidRPr="00510815">
              <w:rPr>
                <w:color w:val="000000"/>
              </w:rPr>
              <w:t>Có CB (cầu dao), tốt</w:t>
            </w:r>
          </w:p>
        </w:tc>
        <w:tc>
          <w:tcPr>
            <w:tcW w:w="3118" w:type="dxa"/>
            <w:tcBorders>
              <w:top w:val="nil"/>
              <w:left w:val="nil"/>
              <w:bottom w:val="single" w:sz="4" w:space="0" w:color="auto"/>
              <w:right w:val="single" w:sz="4" w:space="0" w:color="auto"/>
            </w:tcBorders>
            <w:noWrap/>
            <w:vAlign w:val="center"/>
          </w:tcPr>
          <w:p w:rsidR="009360BA" w:rsidRPr="00510815" w:rsidRDefault="009360BA" w:rsidP="00870CB8">
            <w:pPr>
              <w:jc w:val="both"/>
            </w:pPr>
          </w:p>
        </w:tc>
      </w:tr>
      <w:tr w:rsidR="009360BA" w:rsidRPr="00C56D6B" w:rsidTr="00451589">
        <w:trPr>
          <w:trHeight w:val="854"/>
        </w:trPr>
        <w:tc>
          <w:tcPr>
            <w:tcW w:w="1858" w:type="dxa"/>
            <w:tcBorders>
              <w:top w:val="nil"/>
              <w:left w:val="single" w:sz="4" w:space="0" w:color="auto"/>
              <w:bottom w:val="single" w:sz="4" w:space="0" w:color="auto"/>
              <w:right w:val="single" w:sz="4" w:space="0" w:color="auto"/>
            </w:tcBorders>
            <w:vAlign w:val="center"/>
          </w:tcPr>
          <w:p w:rsidR="009360BA" w:rsidRPr="00510815" w:rsidRDefault="009360BA" w:rsidP="00835C79">
            <w:pPr>
              <w:jc w:val="both"/>
              <w:rPr>
                <w:color w:val="000000"/>
              </w:rPr>
            </w:pPr>
            <w:r w:rsidRPr="00510815">
              <w:t>E2.2.01…05</w:t>
            </w:r>
          </w:p>
        </w:tc>
        <w:tc>
          <w:tcPr>
            <w:tcW w:w="4536" w:type="dxa"/>
            <w:tcBorders>
              <w:top w:val="nil"/>
              <w:left w:val="nil"/>
              <w:bottom w:val="single" w:sz="4" w:space="0" w:color="auto"/>
              <w:right w:val="single" w:sz="4" w:space="0" w:color="auto"/>
            </w:tcBorders>
            <w:noWrap/>
            <w:vAlign w:val="center"/>
          </w:tcPr>
          <w:p w:rsidR="009360BA" w:rsidRPr="00510815" w:rsidRDefault="009360BA" w:rsidP="00205A7C">
            <w:pPr>
              <w:jc w:val="both"/>
            </w:pPr>
            <w:r w:rsidRPr="00510815">
              <w:t>- Không c</w:t>
            </w:r>
            <w:r w:rsidRPr="00510815">
              <w:rPr>
                <w:color w:val="000000"/>
              </w:rPr>
              <w:t xml:space="preserve">ó </w:t>
            </w:r>
            <w:r w:rsidRPr="00510815">
              <w:t>bình chữa cháy</w:t>
            </w:r>
          </w:p>
          <w:p w:rsidR="009360BA" w:rsidRPr="00510815" w:rsidRDefault="009360BA" w:rsidP="00205A7C">
            <w:pPr>
              <w:jc w:val="both"/>
            </w:pPr>
            <w:r w:rsidRPr="00510815">
              <w:t>- Không c</w:t>
            </w:r>
            <w:r w:rsidRPr="00510815">
              <w:rPr>
                <w:color w:val="000000"/>
              </w:rPr>
              <w:t>ó tủ</w:t>
            </w:r>
            <w:r w:rsidRPr="00510815">
              <w:t xml:space="preserve"> PCCC</w:t>
            </w:r>
          </w:p>
          <w:p w:rsidR="009360BA" w:rsidRPr="00510815" w:rsidRDefault="009360BA" w:rsidP="00205A7C">
            <w:pPr>
              <w:jc w:val="both"/>
            </w:pPr>
            <w:r w:rsidRPr="00510815">
              <w:t>- Không c</w:t>
            </w:r>
            <w:r w:rsidRPr="00510815">
              <w:rPr>
                <w:color w:val="000000"/>
              </w:rPr>
              <w:t xml:space="preserve">ó Tiêu lệnh </w:t>
            </w:r>
            <w:r w:rsidRPr="00510815">
              <w:t>PCCC</w:t>
            </w:r>
          </w:p>
          <w:p w:rsidR="009360BA" w:rsidRPr="00510815" w:rsidRDefault="009360BA" w:rsidP="00205A7C">
            <w:pPr>
              <w:jc w:val="both"/>
            </w:pPr>
            <w:r w:rsidRPr="00510815">
              <w:t xml:space="preserve">- </w:t>
            </w:r>
            <w:r w:rsidRPr="00510815">
              <w:rPr>
                <w:color w:val="000000"/>
              </w:rPr>
              <w:t>Không có Cát PCCC</w:t>
            </w:r>
          </w:p>
          <w:p w:rsidR="009360BA" w:rsidRPr="00510815" w:rsidRDefault="009360BA" w:rsidP="00205A7C">
            <w:pPr>
              <w:jc w:val="both"/>
              <w:rPr>
                <w:color w:val="000000"/>
              </w:rPr>
            </w:pPr>
            <w:r w:rsidRPr="00510815">
              <w:t>- Không c</w:t>
            </w:r>
            <w:r w:rsidRPr="00510815">
              <w:rPr>
                <w:color w:val="000000"/>
              </w:rPr>
              <w:t xml:space="preserve">ó Kim chống sét </w:t>
            </w:r>
          </w:p>
          <w:p w:rsidR="009360BA" w:rsidRPr="00510815" w:rsidRDefault="009360BA" w:rsidP="00205A7C">
            <w:pPr>
              <w:jc w:val="both"/>
            </w:pPr>
            <w:r w:rsidRPr="00510815">
              <w:t xml:space="preserve">- </w:t>
            </w:r>
            <w:r w:rsidRPr="00510815">
              <w:rPr>
                <w:color w:val="000000"/>
              </w:rPr>
              <w:t>Có CB (cầu dao), tốt</w:t>
            </w:r>
          </w:p>
        </w:tc>
        <w:tc>
          <w:tcPr>
            <w:tcW w:w="3118" w:type="dxa"/>
            <w:tcBorders>
              <w:top w:val="nil"/>
              <w:left w:val="nil"/>
              <w:bottom w:val="single" w:sz="4" w:space="0" w:color="auto"/>
              <w:right w:val="single" w:sz="4" w:space="0" w:color="auto"/>
            </w:tcBorders>
            <w:noWrap/>
            <w:vAlign w:val="center"/>
          </w:tcPr>
          <w:p w:rsidR="009360BA" w:rsidRPr="00510815" w:rsidRDefault="009360BA" w:rsidP="00870CB8">
            <w:pPr>
              <w:jc w:val="both"/>
            </w:pPr>
            <w:r w:rsidRPr="00510815">
              <w:t>Trang bị và bố trí dụng cụ PCCC</w:t>
            </w:r>
          </w:p>
        </w:tc>
      </w:tr>
      <w:tr w:rsidR="009360BA" w:rsidRPr="00C56D6B" w:rsidTr="00451589">
        <w:trPr>
          <w:trHeight w:val="854"/>
        </w:trPr>
        <w:tc>
          <w:tcPr>
            <w:tcW w:w="1858" w:type="dxa"/>
            <w:tcBorders>
              <w:top w:val="nil"/>
              <w:left w:val="single" w:sz="4" w:space="0" w:color="auto"/>
              <w:bottom w:val="single" w:sz="4" w:space="0" w:color="auto"/>
              <w:right w:val="single" w:sz="4" w:space="0" w:color="auto"/>
            </w:tcBorders>
            <w:vAlign w:val="center"/>
          </w:tcPr>
          <w:p w:rsidR="009360BA" w:rsidRPr="00510815" w:rsidRDefault="009360BA" w:rsidP="00835C79">
            <w:pPr>
              <w:jc w:val="both"/>
              <w:rPr>
                <w:color w:val="000000"/>
              </w:rPr>
            </w:pPr>
            <w:r w:rsidRPr="00510815">
              <w:t>F1</w:t>
            </w:r>
          </w:p>
        </w:tc>
        <w:tc>
          <w:tcPr>
            <w:tcW w:w="4536" w:type="dxa"/>
            <w:tcBorders>
              <w:top w:val="nil"/>
              <w:left w:val="nil"/>
              <w:bottom w:val="single" w:sz="4" w:space="0" w:color="auto"/>
              <w:right w:val="single" w:sz="4" w:space="0" w:color="auto"/>
            </w:tcBorders>
            <w:noWrap/>
            <w:vAlign w:val="center"/>
          </w:tcPr>
          <w:p w:rsidR="009360BA" w:rsidRPr="00510815" w:rsidRDefault="009360BA" w:rsidP="00205A7C">
            <w:pPr>
              <w:jc w:val="both"/>
            </w:pPr>
            <w:r w:rsidRPr="00510815">
              <w:t>- Không c</w:t>
            </w:r>
            <w:r w:rsidRPr="00510815">
              <w:rPr>
                <w:color w:val="000000"/>
              </w:rPr>
              <w:t xml:space="preserve">ó </w:t>
            </w:r>
            <w:r w:rsidRPr="00510815">
              <w:t>bình chữa cháy (chưa bố trí)</w:t>
            </w:r>
          </w:p>
          <w:p w:rsidR="009360BA" w:rsidRPr="00510815" w:rsidRDefault="009360BA" w:rsidP="00205A7C">
            <w:pPr>
              <w:jc w:val="both"/>
            </w:pPr>
            <w:r w:rsidRPr="00510815">
              <w:t>- Không c</w:t>
            </w:r>
            <w:r w:rsidRPr="00510815">
              <w:rPr>
                <w:color w:val="000000"/>
              </w:rPr>
              <w:t>ó tủ</w:t>
            </w:r>
            <w:r w:rsidRPr="00510815">
              <w:t xml:space="preserve"> PCCC</w:t>
            </w:r>
          </w:p>
          <w:p w:rsidR="009360BA" w:rsidRPr="00510815" w:rsidRDefault="009360BA" w:rsidP="00205A7C">
            <w:pPr>
              <w:jc w:val="both"/>
            </w:pPr>
            <w:r w:rsidRPr="00510815">
              <w:t>- Không c</w:t>
            </w:r>
            <w:r w:rsidRPr="00510815">
              <w:rPr>
                <w:color w:val="000000"/>
              </w:rPr>
              <w:t xml:space="preserve">ó Tiêu lệnh </w:t>
            </w:r>
            <w:r w:rsidRPr="00510815">
              <w:t>PCCC</w:t>
            </w:r>
          </w:p>
          <w:p w:rsidR="009360BA" w:rsidRPr="00510815" w:rsidRDefault="009360BA" w:rsidP="00205A7C">
            <w:pPr>
              <w:jc w:val="both"/>
            </w:pPr>
            <w:r w:rsidRPr="00510815">
              <w:t xml:space="preserve">- </w:t>
            </w:r>
            <w:r w:rsidRPr="00510815">
              <w:rPr>
                <w:color w:val="000000"/>
              </w:rPr>
              <w:t>Không có Cát PCCC</w:t>
            </w:r>
          </w:p>
          <w:p w:rsidR="009360BA" w:rsidRPr="00510815" w:rsidRDefault="009360BA" w:rsidP="00205A7C">
            <w:pPr>
              <w:jc w:val="both"/>
              <w:rPr>
                <w:color w:val="000000"/>
              </w:rPr>
            </w:pPr>
            <w:r w:rsidRPr="00510815">
              <w:t>- C</w:t>
            </w:r>
            <w:r w:rsidRPr="00510815">
              <w:rPr>
                <w:color w:val="000000"/>
              </w:rPr>
              <w:t>ó Kim chống sét (ở Hội trường A)</w:t>
            </w:r>
          </w:p>
          <w:p w:rsidR="009360BA" w:rsidRPr="00510815" w:rsidRDefault="009360BA" w:rsidP="00205A7C">
            <w:pPr>
              <w:jc w:val="both"/>
            </w:pPr>
            <w:r w:rsidRPr="00510815">
              <w:t xml:space="preserve">- </w:t>
            </w:r>
            <w:r w:rsidRPr="00510815">
              <w:rPr>
                <w:color w:val="000000"/>
              </w:rPr>
              <w:t>Có CB (cầu dao), tốt</w:t>
            </w:r>
          </w:p>
        </w:tc>
        <w:tc>
          <w:tcPr>
            <w:tcW w:w="3118" w:type="dxa"/>
            <w:tcBorders>
              <w:top w:val="nil"/>
              <w:left w:val="nil"/>
              <w:bottom w:val="single" w:sz="4" w:space="0" w:color="auto"/>
              <w:right w:val="single" w:sz="4" w:space="0" w:color="auto"/>
            </w:tcBorders>
            <w:noWrap/>
            <w:vAlign w:val="center"/>
          </w:tcPr>
          <w:p w:rsidR="009360BA" w:rsidRPr="00510815" w:rsidRDefault="009360BA" w:rsidP="00870CB8">
            <w:pPr>
              <w:jc w:val="both"/>
            </w:pPr>
            <w:r w:rsidRPr="00510815">
              <w:t>Trang bị và bố trí dụng cụ PCCC</w:t>
            </w:r>
          </w:p>
        </w:tc>
      </w:tr>
      <w:tr w:rsidR="009360BA" w:rsidRPr="00C56D6B" w:rsidTr="00451589">
        <w:trPr>
          <w:trHeight w:val="854"/>
        </w:trPr>
        <w:tc>
          <w:tcPr>
            <w:tcW w:w="1858" w:type="dxa"/>
            <w:tcBorders>
              <w:top w:val="nil"/>
              <w:left w:val="single" w:sz="4" w:space="0" w:color="auto"/>
              <w:bottom w:val="single" w:sz="4" w:space="0" w:color="auto"/>
              <w:right w:val="single" w:sz="4" w:space="0" w:color="auto"/>
            </w:tcBorders>
            <w:vAlign w:val="center"/>
          </w:tcPr>
          <w:p w:rsidR="009360BA" w:rsidRPr="00510815" w:rsidRDefault="009360BA" w:rsidP="00870CB8">
            <w:pPr>
              <w:jc w:val="both"/>
              <w:rPr>
                <w:color w:val="000000"/>
              </w:rPr>
            </w:pPr>
            <w:r w:rsidRPr="00510815">
              <w:rPr>
                <w:color w:val="000000"/>
              </w:rPr>
              <w:t>F2</w:t>
            </w:r>
          </w:p>
        </w:tc>
        <w:tc>
          <w:tcPr>
            <w:tcW w:w="4536" w:type="dxa"/>
            <w:tcBorders>
              <w:top w:val="nil"/>
              <w:left w:val="nil"/>
              <w:bottom w:val="single" w:sz="4" w:space="0" w:color="auto"/>
              <w:right w:val="single" w:sz="4" w:space="0" w:color="auto"/>
            </w:tcBorders>
            <w:noWrap/>
            <w:vAlign w:val="center"/>
          </w:tcPr>
          <w:p w:rsidR="009360BA" w:rsidRPr="00510815" w:rsidRDefault="009360BA" w:rsidP="00205A7C">
            <w:pPr>
              <w:jc w:val="both"/>
            </w:pPr>
            <w:r w:rsidRPr="00510815">
              <w:t>- Không c</w:t>
            </w:r>
            <w:r w:rsidRPr="00510815">
              <w:rPr>
                <w:color w:val="000000"/>
              </w:rPr>
              <w:t xml:space="preserve">ó </w:t>
            </w:r>
            <w:r w:rsidRPr="00510815">
              <w:t>bình chữa cháy (chưa bố trí)</w:t>
            </w:r>
          </w:p>
          <w:p w:rsidR="009360BA" w:rsidRPr="00510815" w:rsidRDefault="009360BA" w:rsidP="00205A7C">
            <w:pPr>
              <w:jc w:val="both"/>
            </w:pPr>
            <w:r w:rsidRPr="00510815">
              <w:t>- Không c</w:t>
            </w:r>
            <w:r w:rsidRPr="00510815">
              <w:rPr>
                <w:color w:val="000000"/>
              </w:rPr>
              <w:t>ó tủ</w:t>
            </w:r>
            <w:r w:rsidRPr="00510815">
              <w:t xml:space="preserve"> PCCC</w:t>
            </w:r>
          </w:p>
          <w:p w:rsidR="009360BA" w:rsidRPr="00510815" w:rsidRDefault="009360BA" w:rsidP="00205A7C">
            <w:pPr>
              <w:jc w:val="both"/>
            </w:pPr>
            <w:r w:rsidRPr="00510815">
              <w:t>- Không c</w:t>
            </w:r>
            <w:r w:rsidRPr="00510815">
              <w:rPr>
                <w:color w:val="000000"/>
              </w:rPr>
              <w:t xml:space="preserve">ó Tiêu lệnh </w:t>
            </w:r>
            <w:r w:rsidRPr="00510815">
              <w:t>PCCC</w:t>
            </w:r>
          </w:p>
          <w:p w:rsidR="009360BA" w:rsidRPr="00510815" w:rsidRDefault="009360BA" w:rsidP="00205A7C">
            <w:pPr>
              <w:jc w:val="both"/>
            </w:pPr>
            <w:r w:rsidRPr="00510815">
              <w:t xml:space="preserve">- </w:t>
            </w:r>
            <w:r w:rsidRPr="00510815">
              <w:rPr>
                <w:color w:val="000000"/>
              </w:rPr>
              <w:t>Không có Cát PCCC</w:t>
            </w:r>
          </w:p>
          <w:p w:rsidR="009360BA" w:rsidRPr="00510815" w:rsidRDefault="009360BA" w:rsidP="00205A7C">
            <w:pPr>
              <w:jc w:val="both"/>
              <w:rPr>
                <w:color w:val="000000"/>
              </w:rPr>
            </w:pPr>
            <w:r w:rsidRPr="00510815">
              <w:t>- Không c</w:t>
            </w:r>
            <w:r w:rsidRPr="00510815">
              <w:rPr>
                <w:color w:val="000000"/>
              </w:rPr>
              <w:t xml:space="preserve">ó Kim chống sét </w:t>
            </w:r>
          </w:p>
          <w:p w:rsidR="009360BA" w:rsidRPr="00510815" w:rsidRDefault="009360BA" w:rsidP="00205A7C">
            <w:pPr>
              <w:jc w:val="both"/>
            </w:pPr>
            <w:r w:rsidRPr="00510815">
              <w:t xml:space="preserve">- </w:t>
            </w:r>
            <w:r w:rsidRPr="00510815">
              <w:rPr>
                <w:color w:val="000000"/>
              </w:rPr>
              <w:t>Có CB (cầu dao), tốt</w:t>
            </w:r>
          </w:p>
        </w:tc>
        <w:tc>
          <w:tcPr>
            <w:tcW w:w="3118" w:type="dxa"/>
            <w:tcBorders>
              <w:top w:val="nil"/>
              <w:left w:val="nil"/>
              <w:bottom w:val="single" w:sz="4" w:space="0" w:color="auto"/>
              <w:right w:val="single" w:sz="4" w:space="0" w:color="auto"/>
            </w:tcBorders>
            <w:noWrap/>
            <w:vAlign w:val="center"/>
          </w:tcPr>
          <w:p w:rsidR="009360BA" w:rsidRPr="00510815" w:rsidRDefault="009360BA" w:rsidP="00870CB8">
            <w:pPr>
              <w:jc w:val="both"/>
            </w:pPr>
            <w:r w:rsidRPr="00510815">
              <w:t>Trang bị và bố trí dụng cụ PCCC</w:t>
            </w:r>
          </w:p>
        </w:tc>
      </w:tr>
      <w:tr w:rsidR="009360BA" w:rsidRPr="00C56D6B" w:rsidTr="00451589">
        <w:trPr>
          <w:trHeight w:val="854"/>
        </w:trPr>
        <w:tc>
          <w:tcPr>
            <w:tcW w:w="1858" w:type="dxa"/>
            <w:tcBorders>
              <w:top w:val="nil"/>
              <w:left w:val="single" w:sz="4" w:space="0" w:color="auto"/>
              <w:bottom w:val="single" w:sz="4" w:space="0" w:color="auto"/>
              <w:right w:val="single" w:sz="4" w:space="0" w:color="auto"/>
            </w:tcBorders>
            <w:vAlign w:val="center"/>
          </w:tcPr>
          <w:p w:rsidR="009360BA" w:rsidRPr="00510815" w:rsidRDefault="009360BA" w:rsidP="00205A7C">
            <w:pPr>
              <w:jc w:val="both"/>
            </w:pPr>
            <w:r w:rsidRPr="00510815">
              <w:t>-Vệ sinh chung</w:t>
            </w:r>
          </w:p>
          <w:p w:rsidR="009360BA" w:rsidRPr="00510815" w:rsidRDefault="009360BA" w:rsidP="00205A7C">
            <w:pPr>
              <w:jc w:val="both"/>
              <w:rPr>
                <w:color w:val="000000"/>
              </w:rPr>
            </w:pPr>
            <w:r w:rsidRPr="00510815">
              <w:t>-Nhà vệ sinh</w:t>
            </w:r>
          </w:p>
        </w:tc>
        <w:tc>
          <w:tcPr>
            <w:tcW w:w="4536" w:type="dxa"/>
            <w:tcBorders>
              <w:top w:val="nil"/>
              <w:left w:val="nil"/>
              <w:bottom w:val="single" w:sz="4" w:space="0" w:color="auto"/>
              <w:right w:val="single" w:sz="4" w:space="0" w:color="auto"/>
            </w:tcBorders>
            <w:noWrap/>
            <w:vAlign w:val="center"/>
          </w:tcPr>
          <w:p w:rsidR="009360BA" w:rsidRPr="00510815" w:rsidRDefault="009360BA" w:rsidP="00205A7C">
            <w:pPr>
              <w:jc w:val="both"/>
            </w:pPr>
            <w:r w:rsidRPr="00510815">
              <w:t>- Khu ký túc xá  vệ sinh chưa tốt, sinh viên còn hút thuốc lá trong phòng, phía sau đồ phơi lộn xộn, có mùi ẩm mốc. Tường sát nhà dân nước chảy đọng lại có lăng quăng.</w:t>
            </w:r>
          </w:p>
          <w:p w:rsidR="009360BA" w:rsidRPr="00510815" w:rsidRDefault="009360BA" w:rsidP="00205A7C">
            <w:pPr>
              <w:jc w:val="both"/>
            </w:pPr>
            <w:r w:rsidRPr="00510815">
              <w:t>- Có 24 phòng vệ sinh khép kín trong mỗi phòng, vệ sinh sạch.</w:t>
            </w:r>
          </w:p>
          <w:p w:rsidR="009360BA" w:rsidRPr="00510815" w:rsidRDefault="009360BA" w:rsidP="00205A7C">
            <w:pPr>
              <w:jc w:val="both"/>
            </w:pPr>
            <w:r w:rsidRPr="00510815">
              <w:t>- Có 01 nhà vệ sinh nam phí dưới vệ sinh sạch.</w:t>
            </w:r>
          </w:p>
        </w:tc>
        <w:tc>
          <w:tcPr>
            <w:tcW w:w="3118" w:type="dxa"/>
            <w:tcBorders>
              <w:top w:val="nil"/>
              <w:left w:val="nil"/>
              <w:bottom w:val="single" w:sz="4" w:space="0" w:color="auto"/>
              <w:right w:val="single" w:sz="4" w:space="0" w:color="auto"/>
            </w:tcBorders>
            <w:noWrap/>
            <w:vAlign w:val="center"/>
          </w:tcPr>
          <w:p w:rsidR="009360BA" w:rsidRPr="00510815" w:rsidRDefault="009360BA" w:rsidP="00870CB8">
            <w:pPr>
              <w:jc w:val="both"/>
            </w:pPr>
            <w:r>
              <w:t>Tổ Quản lý KTX phối hợp cùng Phòng QT-DV khắc phục tình trạng trên.</w:t>
            </w:r>
          </w:p>
        </w:tc>
      </w:tr>
      <w:tr w:rsidR="009360BA" w:rsidRPr="00C56D6B" w:rsidTr="00451589">
        <w:trPr>
          <w:trHeight w:val="395"/>
        </w:trPr>
        <w:tc>
          <w:tcPr>
            <w:tcW w:w="9512" w:type="dxa"/>
            <w:gridSpan w:val="3"/>
            <w:tcBorders>
              <w:top w:val="nil"/>
              <w:left w:val="single" w:sz="4" w:space="0" w:color="auto"/>
              <w:bottom w:val="single" w:sz="4" w:space="0" w:color="auto"/>
              <w:right w:val="single" w:sz="4" w:space="0" w:color="auto"/>
            </w:tcBorders>
            <w:noWrap/>
            <w:vAlign w:val="center"/>
          </w:tcPr>
          <w:p w:rsidR="009360BA" w:rsidRPr="00510815" w:rsidRDefault="009360BA" w:rsidP="00870CB8">
            <w:pPr>
              <w:jc w:val="both"/>
              <w:rPr>
                <w:b/>
                <w:bCs/>
                <w:color w:val="000000"/>
              </w:rPr>
            </w:pPr>
            <w:r w:rsidRPr="00510815">
              <w:rPr>
                <w:b/>
                <w:bCs/>
                <w:color w:val="000000"/>
              </w:rPr>
              <w:t>Khuôn viên Trường </w:t>
            </w:r>
          </w:p>
        </w:tc>
      </w:tr>
      <w:tr w:rsidR="009360BA" w:rsidRPr="00C56D6B" w:rsidTr="00816796">
        <w:trPr>
          <w:trHeight w:val="1520"/>
        </w:trPr>
        <w:tc>
          <w:tcPr>
            <w:tcW w:w="1858" w:type="dxa"/>
            <w:tcBorders>
              <w:top w:val="nil"/>
              <w:left w:val="single" w:sz="4" w:space="0" w:color="auto"/>
              <w:bottom w:val="single" w:sz="4" w:space="0" w:color="auto"/>
              <w:right w:val="single" w:sz="4" w:space="0" w:color="auto"/>
            </w:tcBorders>
            <w:vAlign w:val="center"/>
          </w:tcPr>
          <w:p w:rsidR="009360BA" w:rsidRPr="00510815" w:rsidRDefault="009360BA" w:rsidP="00C51C8A">
            <w:pPr>
              <w:jc w:val="both"/>
            </w:pPr>
            <w:r w:rsidRPr="00510815">
              <w:t>Khu bãi xe 2 bánh (gần cổng chính)</w:t>
            </w:r>
          </w:p>
        </w:tc>
        <w:tc>
          <w:tcPr>
            <w:tcW w:w="4536" w:type="dxa"/>
            <w:tcBorders>
              <w:top w:val="nil"/>
              <w:left w:val="nil"/>
              <w:bottom w:val="single" w:sz="4" w:space="0" w:color="auto"/>
              <w:right w:val="single" w:sz="4" w:space="0" w:color="auto"/>
            </w:tcBorders>
            <w:vAlign w:val="center"/>
          </w:tcPr>
          <w:p w:rsidR="009360BA" w:rsidRPr="00510815" w:rsidRDefault="009360BA" w:rsidP="00870CB8">
            <w:pPr>
              <w:jc w:val="both"/>
            </w:pPr>
            <w:r>
              <w:t>Tương đối tốt</w:t>
            </w:r>
          </w:p>
        </w:tc>
        <w:tc>
          <w:tcPr>
            <w:tcW w:w="3118" w:type="dxa"/>
            <w:tcBorders>
              <w:top w:val="nil"/>
              <w:left w:val="nil"/>
              <w:bottom w:val="single" w:sz="4" w:space="0" w:color="auto"/>
              <w:right w:val="single" w:sz="4" w:space="0" w:color="auto"/>
            </w:tcBorders>
            <w:noWrap/>
            <w:vAlign w:val="center"/>
          </w:tcPr>
          <w:p w:rsidR="009360BA" w:rsidRDefault="009360BA" w:rsidP="00870CB8">
            <w:pPr>
              <w:jc w:val="both"/>
            </w:pPr>
            <w:r w:rsidRPr="00510815">
              <w:t xml:space="preserve">Thường xuyên dọn vệ sinh trong bãi và sau khu Hành chính; </w:t>
            </w:r>
          </w:p>
          <w:p w:rsidR="009360BA" w:rsidRPr="00510815" w:rsidRDefault="009360BA" w:rsidP="00870CB8">
            <w:pPr>
              <w:jc w:val="both"/>
              <w:rPr>
                <w:color w:val="000000"/>
              </w:rPr>
            </w:pPr>
            <w:r w:rsidRPr="00510815">
              <w:t>Cắt tỉa cành cây Xoài trong bãi</w:t>
            </w:r>
          </w:p>
        </w:tc>
      </w:tr>
      <w:tr w:rsidR="009360BA" w:rsidRPr="00C56D6B" w:rsidTr="00816796">
        <w:trPr>
          <w:trHeight w:val="899"/>
        </w:trPr>
        <w:tc>
          <w:tcPr>
            <w:tcW w:w="1858" w:type="dxa"/>
            <w:tcBorders>
              <w:top w:val="nil"/>
              <w:left w:val="single" w:sz="4" w:space="0" w:color="auto"/>
              <w:bottom w:val="single" w:sz="4" w:space="0" w:color="auto"/>
              <w:right w:val="single" w:sz="4" w:space="0" w:color="auto"/>
            </w:tcBorders>
            <w:vAlign w:val="center"/>
          </w:tcPr>
          <w:p w:rsidR="009360BA" w:rsidRPr="00510815" w:rsidRDefault="009360BA" w:rsidP="00870CB8">
            <w:pPr>
              <w:jc w:val="both"/>
            </w:pPr>
            <w:r w:rsidRPr="00510815">
              <w:t>Sân bóng đá</w:t>
            </w:r>
          </w:p>
        </w:tc>
        <w:tc>
          <w:tcPr>
            <w:tcW w:w="4536" w:type="dxa"/>
            <w:tcBorders>
              <w:top w:val="nil"/>
              <w:left w:val="nil"/>
              <w:bottom w:val="single" w:sz="4" w:space="0" w:color="auto"/>
              <w:right w:val="single" w:sz="4" w:space="0" w:color="auto"/>
            </w:tcBorders>
            <w:vAlign w:val="center"/>
          </w:tcPr>
          <w:p w:rsidR="009360BA" w:rsidRPr="00510815" w:rsidRDefault="009360BA" w:rsidP="00870CB8">
            <w:pPr>
              <w:jc w:val="both"/>
            </w:pPr>
            <w:r w:rsidRPr="00510815">
              <w:t>- Cỏ mọc cao</w:t>
            </w:r>
          </w:p>
        </w:tc>
        <w:tc>
          <w:tcPr>
            <w:tcW w:w="3118" w:type="dxa"/>
            <w:tcBorders>
              <w:top w:val="nil"/>
              <w:left w:val="nil"/>
              <w:bottom w:val="single" w:sz="4" w:space="0" w:color="auto"/>
              <w:right w:val="single" w:sz="4" w:space="0" w:color="auto"/>
            </w:tcBorders>
            <w:noWrap/>
            <w:vAlign w:val="center"/>
          </w:tcPr>
          <w:p w:rsidR="009360BA" w:rsidRPr="00510815" w:rsidRDefault="009360BA" w:rsidP="00870CB8">
            <w:pPr>
              <w:jc w:val="both"/>
              <w:rPr>
                <w:color w:val="000000"/>
              </w:rPr>
            </w:pPr>
            <w:r w:rsidRPr="00510815">
              <w:t>Có phương án cắt ngắn</w:t>
            </w:r>
          </w:p>
        </w:tc>
      </w:tr>
      <w:tr w:rsidR="009360BA" w:rsidRPr="001A1CFC" w:rsidTr="00816796">
        <w:trPr>
          <w:trHeight w:val="1259"/>
        </w:trPr>
        <w:tc>
          <w:tcPr>
            <w:tcW w:w="1858" w:type="dxa"/>
            <w:tcBorders>
              <w:top w:val="nil"/>
              <w:left w:val="single" w:sz="4" w:space="0" w:color="auto"/>
              <w:bottom w:val="single" w:sz="4" w:space="0" w:color="auto"/>
              <w:right w:val="single" w:sz="4" w:space="0" w:color="auto"/>
            </w:tcBorders>
            <w:vAlign w:val="center"/>
          </w:tcPr>
          <w:p w:rsidR="009360BA" w:rsidRPr="00510815" w:rsidRDefault="009360BA" w:rsidP="00870CB8">
            <w:pPr>
              <w:jc w:val="both"/>
            </w:pPr>
            <w:r w:rsidRPr="00510815">
              <w:t>Bãi giữ xe 2 bánh sau khu C</w:t>
            </w:r>
          </w:p>
        </w:tc>
        <w:tc>
          <w:tcPr>
            <w:tcW w:w="4536" w:type="dxa"/>
            <w:tcBorders>
              <w:top w:val="nil"/>
              <w:left w:val="nil"/>
              <w:bottom w:val="single" w:sz="4" w:space="0" w:color="auto"/>
              <w:right w:val="single" w:sz="4" w:space="0" w:color="auto"/>
            </w:tcBorders>
            <w:vAlign w:val="center"/>
          </w:tcPr>
          <w:p w:rsidR="009360BA" w:rsidRPr="00510815" w:rsidRDefault="009360BA" w:rsidP="00870CB8">
            <w:pPr>
              <w:jc w:val="both"/>
            </w:pPr>
          </w:p>
        </w:tc>
        <w:tc>
          <w:tcPr>
            <w:tcW w:w="3118" w:type="dxa"/>
            <w:tcBorders>
              <w:top w:val="nil"/>
              <w:left w:val="nil"/>
              <w:bottom w:val="single" w:sz="4" w:space="0" w:color="auto"/>
              <w:right w:val="single" w:sz="4" w:space="0" w:color="auto"/>
            </w:tcBorders>
            <w:noWrap/>
            <w:vAlign w:val="center"/>
          </w:tcPr>
          <w:p w:rsidR="009360BA" w:rsidRPr="00510815" w:rsidRDefault="009360BA" w:rsidP="00870CB8">
            <w:pPr>
              <w:jc w:val="both"/>
              <w:rPr>
                <w:color w:val="000000"/>
              </w:rPr>
            </w:pPr>
            <w:r>
              <w:t xml:space="preserve"> Nhắc nhở t</w:t>
            </w:r>
            <w:r w:rsidRPr="00510815">
              <w:t xml:space="preserve">hường xuyên dọn vệ sinh </w:t>
            </w:r>
          </w:p>
        </w:tc>
      </w:tr>
      <w:tr w:rsidR="009360BA" w:rsidRPr="00EB5304" w:rsidTr="00816796">
        <w:trPr>
          <w:trHeight w:val="1070"/>
        </w:trPr>
        <w:tc>
          <w:tcPr>
            <w:tcW w:w="1858" w:type="dxa"/>
            <w:tcBorders>
              <w:top w:val="nil"/>
              <w:left w:val="single" w:sz="4" w:space="0" w:color="auto"/>
              <w:bottom w:val="single" w:sz="4" w:space="0" w:color="auto"/>
              <w:right w:val="single" w:sz="4" w:space="0" w:color="auto"/>
            </w:tcBorders>
            <w:vAlign w:val="center"/>
          </w:tcPr>
          <w:p w:rsidR="009360BA" w:rsidRPr="00510815" w:rsidRDefault="009360BA" w:rsidP="00870CB8">
            <w:pPr>
              <w:jc w:val="both"/>
              <w:rPr>
                <w:lang w:val="fr-FR"/>
              </w:rPr>
            </w:pPr>
            <w:r w:rsidRPr="00510815">
              <w:rPr>
                <w:lang w:val="fr-FR"/>
              </w:rPr>
              <w:t>Phía trước thư viện</w:t>
            </w:r>
          </w:p>
        </w:tc>
        <w:tc>
          <w:tcPr>
            <w:tcW w:w="4536" w:type="dxa"/>
            <w:tcBorders>
              <w:top w:val="nil"/>
              <w:left w:val="nil"/>
              <w:bottom w:val="single" w:sz="4" w:space="0" w:color="auto"/>
              <w:right w:val="single" w:sz="4" w:space="0" w:color="auto"/>
            </w:tcBorders>
            <w:vAlign w:val="center"/>
          </w:tcPr>
          <w:p w:rsidR="009360BA" w:rsidRPr="00510815" w:rsidRDefault="009360BA" w:rsidP="00870CB8">
            <w:pPr>
              <w:jc w:val="both"/>
              <w:rPr>
                <w:lang w:val="fr-FR"/>
              </w:rPr>
            </w:pPr>
          </w:p>
        </w:tc>
        <w:tc>
          <w:tcPr>
            <w:tcW w:w="3118" w:type="dxa"/>
            <w:tcBorders>
              <w:top w:val="nil"/>
              <w:left w:val="nil"/>
              <w:bottom w:val="single" w:sz="4" w:space="0" w:color="auto"/>
              <w:right w:val="single" w:sz="4" w:space="0" w:color="auto"/>
            </w:tcBorders>
            <w:noWrap/>
            <w:vAlign w:val="center"/>
          </w:tcPr>
          <w:p w:rsidR="009360BA" w:rsidRPr="00510815" w:rsidRDefault="009360BA" w:rsidP="00870CB8">
            <w:pPr>
              <w:jc w:val="both"/>
              <w:rPr>
                <w:lang w:val="fr-FR"/>
              </w:rPr>
            </w:pPr>
            <w:r w:rsidRPr="00510815">
              <w:rPr>
                <w:lang w:val="fr-FR"/>
              </w:rPr>
              <w:t>- Dọn dẹp lồng nuôi gà cạnh gốc cây.</w:t>
            </w:r>
          </w:p>
          <w:p w:rsidR="009360BA" w:rsidRPr="00510815" w:rsidRDefault="009360BA" w:rsidP="00870CB8">
            <w:pPr>
              <w:jc w:val="both"/>
              <w:rPr>
                <w:color w:val="000000"/>
                <w:lang w:val="fr-FR"/>
              </w:rPr>
            </w:pPr>
            <w:r w:rsidRPr="00510815">
              <w:rPr>
                <w:lang w:val="fr-FR"/>
              </w:rPr>
              <w:t>- Cắt tỉa cành 2 cây xanh</w:t>
            </w:r>
            <w:r>
              <w:rPr>
                <w:lang w:val="fr-FR"/>
              </w:rPr>
              <w:t>.</w:t>
            </w:r>
          </w:p>
        </w:tc>
      </w:tr>
      <w:tr w:rsidR="009360BA" w:rsidRPr="00EB5304" w:rsidTr="00816796">
        <w:trPr>
          <w:trHeight w:val="1268"/>
        </w:trPr>
        <w:tc>
          <w:tcPr>
            <w:tcW w:w="1858" w:type="dxa"/>
            <w:tcBorders>
              <w:top w:val="nil"/>
              <w:left w:val="single" w:sz="4" w:space="0" w:color="auto"/>
              <w:bottom w:val="single" w:sz="4" w:space="0" w:color="auto"/>
              <w:right w:val="single" w:sz="4" w:space="0" w:color="auto"/>
            </w:tcBorders>
            <w:vAlign w:val="center"/>
          </w:tcPr>
          <w:p w:rsidR="009360BA" w:rsidRPr="00510815" w:rsidRDefault="009360BA" w:rsidP="001A1CFC">
            <w:pPr>
              <w:rPr>
                <w:lang w:val="fr-FR"/>
              </w:rPr>
            </w:pPr>
            <w:r w:rsidRPr="00510815">
              <w:rPr>
                <w:lang w:val="fr-FR"/>
              </w:rPr>
              <w:t>Trạm Biến áp gần cổng chính</w:t>
            </w:r>
          </w:p>
        </w:tc>
        <w:tc>
          <w:tcPr>
            <w:tcW w:w="4536" w:type="dxa"/>
            <w:tcBorders>
              <w:top w:val="nil"/>
              <w:left w:val="nil"/>
              <w:bottom w:val="single" w:sz="4" w:space="0" w:color="auto"/>
              <w:right w:val="single" w:sz="4" w:space="0" w:color="auto"/>
            </w:tcBorders>
            <w:vAlign w:val="center"/>
          </w:tcPr>
          <w:p w:rsidR="009360BA" w:rsidRPr="00510815" w:rsidRDefault="009360BA" w:rsidP="00870CB8">
            <w:pPr>
              <w:jc w:val="both"/>
              <w:rPr>
                <w:lang w:val="fr-FR"/>
              </w:rPr>
            </w:pPr>
            <w:r w:rsidRPr="00510815">
              <w:rPr>
                <w:lang w:val="fr-FR"/>
              </w:rPr>
              <w:t>Cây xanh mọc</w:t>
            </w:r>
            <w:r>
              <w:rPr>
                <w:lang w:val="fr-FR"/>
              </w:rPr>
              <w:t xml:space="preserve"> xung quanh trạm</w:t>
            </w:r>
          </w:p>
        </w:tc>
        <w:tc>
          <w:tcPr>
            <w:tcW w:w="3118" w:type="dxa"/>
            <w:tcBorders>
              <w:top w:val="nil"/>
              <w:left w:val="nil"/>
              <w:bottom w:val="single" w:sz="4" w:space="0" w:color="auto"/>
              <w:right w:val="single" w:sz="4" w:space="0" w:color="auto"/>
            </w:tcBorders>
            <w:noWrap/>
            <w:vAlign w:val="center"/>
          </w:tcPr>
          <w:p w:rsidR="009360BA" w:rsidRDefault="009360BA" w:rsidP="00870CB8">
            <w:pPr>
              <w:jc w:val="both"/>
              <w:rPr>
                <w:lang w:val="fr-FR"/>
              </w:rPr>
            </w:pPr>
            <w:r w:rsidRPr="00510815">
              <w:rPr>
                <w:lang w:val="fr-FR"/>
              </w:rPr>
              <w:t>Phối hợp với Điện lực Tân Bình để nhổ bỏ tránh hiện tượng rò rỉ điện gây nguy hiểm</w:t>
            </w:r>
            <w:r>
              <w:rPr>
                <w:lang w:val="fr-FR"/>
              </w:rPr>
              <w:t>.</w:t>
            </w:r>
          </w:p>
          <w:p w:rsidR="009360BA" w:rsidRPr="00510815" w:rsidRDefault="009360BA" w:rsidP="00870CB8">
            <w:pPr>
              <w:jc w:val="both"/>
              <w:rPr>
                <w:color w:val="000000"/>
                <w:lang w:val="fr-FR"/>
              </w:rPr>
            </w:pPr>
          </w:p>
        </w:tc>
      </w:tr>
    </w:tbl>
    <w:p w:rsidR="009360BA" w:rsidRPr="00EB5304" w:rsidRDefault="009360BA" w:rsidP="00C56D6B">
      <w:pPr>
        <w:jc w:val="both"/>
        <w:rPr>
          <w:b/>
          <w:lang w:val="fr-FR"/>
        </w:rPr>
      </w:pPr>
      <w:r w:rsidRPr="00EB5304">
        <w:rPr>
          <w:b/>
          <w:lang w:val="fr-FR"/>
        </w:rPr>
        <w:tab/>
      </w:r>
    </w:p>
    <w:p w:rsidR="009360BA" w:rsidRPr="00EB5304" w:rsidRDefault="009360BA" w:rsidP="00C56D6B">
      <w:pPr>
        <w:jc w:val="both"/>
        <w:rPr>
          <w:b/>
          <w:lang w:val="fr-FR"/>
        </w:rPr>
      </w:pPr>
      <w:r w:rsidRPr="00EB5304">
        <w:rPr>
          <w:b/>
          <w:lang w:val="fr-FR"/>
        </w:rPr>
        <w:tab/>
      </w:r>
      <w:r w:rsidRPr="00EB5304">
        <w:rPr>
          <w:b/>
          <w:lang w:val="fr-FR"/>
        </w:rPr>
        <w:tab/>
        <w:t>PHÓ HIỆU TRƯỞNG</w:t>
      </w:r>
      <w:r w:rsidRPr="00EB5304">
        <w:rPr>
          <w:b/>
          <w:lang w:val="fr-FR"/>
        </w:rPr>
        <w:tab/>
      </w:r>
      <w:r w:rsidRPr="00EB5304">
        <w:rPr>
          <w:b/>
          <w:lang w:val="fr-FR"/>
        </w:rPr>
        <w:tab/>
      </w:r>
      <w:r w:rsidRPr="00EB5304">
        <w:rPr>
          <w:b/>
          <w:lang w:val="fr-FR"/>
        </w:rPr>
        <w:tab/>
      </w:r>
      <w:r w:rsidRPr="00EB5304">
        <w:rPr>
          <w:b/>
          <w:lang w:val="fr-FR"/>
        </w:rPr>
        <w:tab/>
      </w:r>
      <w:r>
        <w:rPr>
          <w:b/>
          <w:lang w:val="fr-FR"/>
        </w:rPr>
        <w:t xml:space="preserve"> TP. QLKH - HTQT</w:t>
      </w:r>
    </w:p>
    <w:p w:rsidR="009360BA" w:rsidRPr="00EB5304" w:rsidRDefault="009360BA" w:rsidP="00C56D6B">
      <w:pPr>
        <w:jc w:val="both"/>
        <w:rPr>
          <w:b/>
          <w:lang w:val="fr-FR"/>
        </w:rPr>
      </w:pPr>
      <w:r>
        <w:rPr>
          <w:b/>
          <w:lang w:val="fr-FR"/>
        </w:rPr>
        <w:t xml:space="preserve">                KIÊM PHÓ TRƯỞNG BAN</w:t>
      </w:r>
      <w:r>
        <w:rPr>
          <w:b/>
          <w:lang w:val="fr-FR"/>
        </w:rPr>
        <w:tab/>
      </w:r>
      <w:r>
        <w:rPr>
          <w:b/>
          <w:lang w:val="fr-FR"/>
        </w:rPr>
        <w:tab/>
      </w:r>
      <w:r>
        <w:rPr>
          <w:b/>
          <w:lang w:val="fr-FR"/>
        </w:rPr>
        <w:tab/>
      </w:r>
      <w:r>
        <w:rPr>
          <w:b/>
          <w:lang w:val="fr-FR"/>
        </w:rPr>
        <w:tab/>
        <w:t xml:space="preserve">    KIÊM </w:t>
      </w:r>
      <w:r w:rsidRPr="00EB5304">
        <w:rPr>
          <w:b/>
          <w:lang w:val="fr-FR"/>
        </w:rPr>
        <w:t>THƯ KÝ</w:t>
      </w:r>
    </w:p>
    <w:p w:rsidR="009360BA" w:rsidRPr="00EB5304" w:rsidRDefault="009360BA" w:rsidP="00C56D6B">
      <w:pPr>
        <w:jc w:val="both"/>
        <w:rPr>
          <w:b/>
          <w:lang w:val="fr-FR"/>
        </w:rPr>
      </w:pPr>
    </w:p>
    <w:p w:rsidR="009360BA" w:rsidRPr="00EB5304" w:rsidRDefault="009360BA" w:rsidP="00C56D6B">
      <w:pPr>
        <w:jc w:val="both"/>
        <w:rPr>
          <w:b/>
          <w:lang w:val="fr-FR"/>
        </w:rPr>
      </w:pPr>
    </w:p>
    <w:p w:rsidR="009360BA" w:rsidRPr="00EB5304" w:rsidRDefault="009360BA" w:rsidP="00C56D6B">
      <w:pPr>
        <w:jc w:val="both"/>
        <w:rPr>
          <w:b/>
          <w:lang w:val="fr-FR"/>
        </w:rPr>
      </w:pPr>
    </w:p>
    <w:p w:rsidR="009360BA" w:rsidRPr="00EB5304" w:rsidRDefault="009360BA" w:rsidP="00C56D6B">
      <w:pPr>
        <w:jc w:val="both"/>
        <w:rPr>
          <w:b/>
          <w:lang w:val="fr-FR"/>
        </w:rPr>
      </w:pPr>
    </w:p>
    <w:p w:rsidR="009360BA" w:rsidRPr="00EB5304" w:rsidRDefault="009360BA" w:rsidP="00C56D6B">
      <w:pPr>
        <w:jc w:val="both"/>
        <w:rPr>
          <w:b/>
          <w:lang w:val="fr-FR"/>
        </w:rPr>
      </w:pPr>
    </w:p>
    <w:p w:rsidR="009360BA" w:rsidRPr="00EB5304" w:rsidRDefault="009360BA" w:rsidP="00C56D6B">
      <w:pPr>
        <w:jc w:val="both"/>
        <w:rPr>
          <w:b/>
          <w:lang w:val="fr-FR"/>
        </w:rPr>
      </w:pPr>
      <w:r w:rsidRPr="00EB5304">
        <w:rPr>
          <w:b/>
          <w:lang w:val="fr-FR"/>
        </w:rPr>
        <w:tab/>
      </w:r>
      <w:r w:rsidRPr="00EB5304">
        <w:rPr>
          <w:b/>
          <w:lang w:val="fr-FR"/>
        </w:rPr>
        <w:tab/>
        <w:t xml:space="preserve"> </w:t>
      </w:r>
      <w:r>
        <w:rPr>
          <w:b/>
          <w:lang w:val="fr-FR"/>
        </w:rPr>
        <w:t xml:space="preserve"> </w:t>
      </w:r>
      <w:r w:rsidRPr="00EB5304">
        <w:rPr>
          <w:b/>
          <w:lang w:val="fr-FR"/>
        </w:rPr>
        <w:t xml:space="preserve"> Nguyễn Văn Dũng</w:t>
      </w:r>
      <w:r w:rsidRPr="00EB5304">
        <w:rPr>
          <w:b/>
          <w:lang w:val="fr-FR"/>
        </w:rPr>
        <w:tab/>
      </w:r>
      <w:r w:rsidRPr="00EB5304">
        <w:rPr>
          <w:b/>
          <w:lang w:val="fr-FR"/>
        </w:rPr>
        <w:tab/>
      </w:r>
      <w:r w:rsidRPr="00EB5304">
        <w:rPr>
          <w:b/>
          <w:lang w:val="fr-FR"/>
        </w:rPr>
        <w:tab/>
      </w:r>
      <w:r w:rsidRPr="00EB5304">
        <w:rPr>
          <w:b/>
          <w:lang w:val="fr-FR"/>
        </w:rPr>
        <w:tab/>
        <w:t>Nguyễn Ngọc Trang</w:t>
      </w:r>
    </w:p>
    <w:sectPr w:rsidR="009360BA" w:rsidRPr="00EB5304" w:rsidSect="005B4AB7">
      <w:pgSz w:w="11907" w:h="16839" w:code="9"/>
      <w:pgMar w:top="1134" w:right="709" w:bottom="990"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3263E0"/>
    <w:multiLevelType w:val="hybridMultilevel"/>
    <w:tmpl w:val="5B1E1BC0"/>
    <w:lvl w:ilvl="0" w:tplc="D4960274">
      <w:start w:val="2"/>
      <w:numFmt w:val="bullet"/>
      <w:lvlText w:val="-"/>
      <w:lvlJc w:val="left"/>
      <w:pPr>
        <w:ind w:left="3240" w:hanging="360"/>
      </w:pPr>
      <w:rPr>
        <w:rFonts w:ascii="Times New Roman" w:eastAsia="Times New Roman" w:hAnsi="Times New Roman" w:hint="default"/>
      </w:rPr>
    </w:lvl>
    <w:lvl w:ilvl="1" w:tplc="04090003" w:tentative="1">
      <w:start w:val="1"/>
      <w:numFmt w:val="bullet"/>
      <w:lvlText w:val="o"/>
      <w:lvlJc w:val="left"/>
      <w:pPr>
        <w:ind w:left="3960" w:hanging="360"/>
      </w:pPr>
      <w:rPr>
        <w:rFonts w:ascii="Courier New" w:hAnsi="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
    <w:nsid w:val="3A18631C"/>
    <w:multiLevelType w:val="hybridMultilevel"/>
    <w:tmpl w:val="BEF6566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nsid w:val="40D574DD"/>
    <w:multiLevelType w:val="hybridMultilevel"/>
    <w:tmpl w:val="FE3E410A"/>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491900A2"/>
    <w:multiLevelType w:val="hybridMultilevel"/>
    <w:tmpl w:val="08B8DEA2"/>
    <w:lvl w:ilvl="0" w:tplc="FCB20486">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B8F7290"/>
    <w:multiLevelType w:val="hybridMultilevel"/>
    <w:tmpl w:val="8E5A97A2"/>
    <w:lvl w:ilvl="0" w:tplc="7466C6C2">
      <w:start w:val="1"/>
      <w:numFmt w:val="decimal"/>
      <w:lvlText w:val="%1."/>
      <w:lvlJc w:val="left"/>
      <w:pPr>
        <w:ind w:left="690" w:hanging="360"/>
      </w:pPr>
      <w:rPr>
        <w:rFonts w:cs="Times New Roman" w:hint="default"/>
      </w:rPr>
    </w:lvl>
    <w:lvl w:ilvl="1" w:tplc="04090019" w:tentative="1">
      <w:start w:val="1"/>
      <w:numFmt w:val="lowerLetter"/>
      <w:lvlText w:val="%2."/>
      <w:lvlJc w:val="left"/>
      <w:pPr>
        <w:ind w:left="1410" w:hanging="360"/>
      </w:pPr>
      <w:rPr>
        <w:rFonts w:cs="Times New Roman"/>
      </w:rPr>
    </w:lvl>
    <w:lvl w:ilvl="2" w:tplc="0409001B" w:tentative="1">
      <w:start w:val="1"/>
      <w:numFmt w:val="lowerRoman"/>
      <w:lvlText w:val="%3."/>
      <w:lvlJc w:val="right"/>
      <w:pPr>
        <w:ind w:left="2130" w:hanging="180"/>
      </w:pPr>
      <w:rPr>
        <w:rFonts w:cs="Times New Roman"/>
      </w:rPr>
    </w:lvl>
    <w:lvl w:ilvl="3" w:tplc="0409000F" w:tentative="1">
      <w:start w:val="1"/>
      <w:numFmt w:val="decimal"/>
      <w:lvlText w:val="%4."/>
      <w:lvlJc w:val="left"/>
      <w:pPr>
        <w:ind w:left="2850" w:hanging="360"/>
      </w:pPr>
      <w:rPr>
        <w:rFonts w:cs="Times New Roman"/>
      </w:rPr>
    </w:lvl>
    <w:lvl w:ilvl="4" w:tplc="04090019" w:tentative="1">
      <w:start w:val="1"/>
      <w:numFmt w:val="lowerLetter"/>
      <w:lvlText w:val="%5."/>
      <w:lvlJc w:val="left"/>
      <w:pPr>
        <w:ind w:left="3570" w:hanging="360"/>
      </w:pPr>
      <w:rPr>
        <w:rFonts w:cs="Times New Roman"/>
      </w:rPr>
    </w:lvl>
    <w:lvl w:ilvl="5" w:tplc="0409001B" w:tentative="1">
      <w:start w:val="1"/>
      <w:numFmt w:val="lowerRoman"/>
      <w:lvlText w:val="%6."/>
      <w:lvlJc w:val="right"/>
      <w:pPr>
        <w:ind w:left="4290" w:hanging="180"/>
      </w:pPr>
      <w:rPr>
        <w:rFonts w:cs="Times New Roman"/>
      </w:rPr>
    </w:lvl>
    <w:lvl w:ilvl="6" w:tplc="0409000F" w:tentative="1">
      <w:start w:val="1"/>
      <w:numFmt w:val="decimal"/>
      <w:lvlText w:val="%7."/>
      <w:lvlJc w:val="left"/>
      <w:pPr>
        <w:ind w:left="5010" w:hanging="360"/>
      </w:pPr>
      <w:rPr>
        <w:rFonts w:cs="Times New Roman"/>
      </w:rPr>
    </w:lvl>
    <w:lvl w:ilvl="7" w:tplc="04090019" w:tentative="1">
      <w:start w:val="1"/>
      <w:numFmt w:val="lowerLetter"/>
      <w:lvlText w:val="%8."/>
      <w:lvlJc w:val="left"/>
      <w:pPr>
        <w:ind w:left="5730" w:hanging="360"/>
      </w:pPr>
      <w:rPr>
        <w:rFonts w:cs="Times New Roman"/>
      </w:rPr>
    </w:lvl>
    <w:lvl w:ilvl="8" w:tplc="0409001B" w:tentative="1">
      <w:start w:val="1"/>
      <w:numFmt w:val="lowerRoman"/>
      <w:lvlText w:val="%9."/>
      <w:lvlJc w:val="right"/>
      <w:pPr>
        <w:ind w:left="6450" w:hanging="180"/>
      </w:pPr>
      <w:rPr>
        <w:rFonts w:cs="Times New Roman"/>
      </w:rPr>
    </w:lvl>
  </w:abstractNum>
  <w:abstractNum w:abstractNumId="5">
    <w:nsid w:val="5CDC2C6B"/>
    <w:multiLevelType w:val="hybridMultilevel"/>
    <w:tmpl w:val="7FCC3DBA"/>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5F3419F8"/>
    <w:multiLevelType w:val="hybridMultilevel"/>
    <w:tmpl w:val="C4FA5A3A"/>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nsid w:val="5F86591C"/>
    <w:multiLevelType w:val="hybridMultilevel"/>
    <w:tmpl w:val="D2B88F8E"/>
    <w:lvl w:ilvl="0" w:tplc="2C5E6E52">
      <w:numFmt w:val="bullet"/>
      <w:lvlText w:val="-"/>
      <w:lvlJc w:val="left"/>
      <w:pPr>
        <w:ind w:left="420" w:hanging="360"/>
      </w:pPr>
      <w:rPr>
        <w:rFonts w:ascii="Times New Roman" w:eastAsia="Times New Roman" w:hAnsi="Times New Roman"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8">
    <w:nsid w:val="75ED546E"/>
    <w:multiLevelType w:val="hybridMultilevel"/>
    <w:tmpl w:val="8EE468BA"/>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3"/>
  </w:num>
  <w:num w:numId="2">
    <w:abstractNumId w:val="4"/>
  </w:num>
  <w:num w:numId="3">
    <w:abstractNumId w:val="5"/>
  </w:num>
  <w:num w:numId="4">
    <w:abstractNumId w:val="1"/>
  </w:num>
  <w:num w:numId="5">
    <w:abstractNumId w:val="8"/>
  </w:num>
  <w:num w:numId="6">
    <w:abstractNumId w:val="0"/>
  </w:num>
  <w:num w:numId="7">
    <w:abstractNumId w:val="2"/>
  </w:num>
  <w:num w:numId="8">
    <w:abstractNumId w:val="6"/>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631DE"/>
    <w:rsid w:val="0004155F"/>
    <w:rsid w:val="00097BF1"/>
    <w:rsid w:val="00097D5C"/>
    <w:rsid w:val="00104D07"/>
    <w:rsid w:val="00106E57"/>
    <w:rsid w:val="001A1CFC"/>
    <w:rsid w:val="001D3723"/>
    <w:rsid w:val="00205A7C"/>
    <w:rsid w:val="00231709"/>
    <w:rsid w:val="002577C0"/>
    <w:rsid w:val="002A791D"/>
    <w:rsid w:val="00313113"/>
    <w:rsid w:val="003436D1"/>
    <w:rsid w:val="003503EB"/>
    <w:rsid w:val="003D06C8"/>
    <w:rsid w:val="0041192D"/>
    <w:rsid w:val="00425E2F"/>
    <w:rsid w:val="004353C0"/>
    <w:rsid w:val="00451589"/>
    <w:rsid w:val="00487A09"/>
    <w:rsid w:val="004E5B57"/>
    <w:rsid w:val="004F5E0B"/>
    <w:rsid w:val="004F6249"/>
    <w:rsid w:val="00510815"/>
    <w:rsid w:val="00535357"/>
    <w:rsid w:val="00543E79"/>
    <w:rsid w:val="005B4AB7"/>
    <w:rsid w:val="005D6FB3"/>
    <w:rsid w:val="006D1BF0"/>
    <w:rsid w:val="007F0463"/>
    <w:rsid w:val="00816796"/>
    <w:rsid w:val="00821164"/>
    <w:rsid w:val="00835C79"/>
    <w:rsid w:val="00870CB8"/>
    <w:rsid w:val="008B5400"/>
    <w:rsid w:val="008C5B31"/>
    <w:rsid w:val="009235A0"/>
    <w:rsid w:val="00924E0B"/>
    <w:rsid w:val="00931FE0"/>
    <w:rsid w:val="009360BA"/>
    <w:rsid w:val="00944F35"/>
    <w:rsid w:val="009C71AC"/>
    <w:rsid w:val="00A87940"/>
    <w:rsid w:val="00A9542A"/>
    <w:rsid w:val="00AD3696"/>
    <w:rsid w:val="00B70734"/>
    <w:rsid w:val="00C078E8"/>
    <w:rsid w:val="00C15944"/>
    <w:rsid w:val="00C43BE7"/>
    <w:rsid w:val="00C51C8A"/>
    <w:rsid w:val="00C561C7"/>
    <w:rsid w:val="00C56D6B"/>
    <w:rsid w:val="00C62833"/>
    <w:rsid w:val="00C631DE"/>
    <w:rsid w:val="00C72E57"/>
    <w:rsid w:val="00CA2316"/>
    <w:rsid w:val="00CA6988"/>
    <w:rsid w:val="00D20449"/>
    <w:rsid w:val="00D22981"/>
    <w:rsid w:val="00D67F2E"/>
    <w:rsid w:val="00E0268B"/>
    <w:rsid w:val="00E37F5F"/>
    <w:rsid w:val="00E40F30"/>
    <w:rsid w:val="00EB5304"/>
    <w:rsid w:val="00EC25C6"/>
    <w:rsid w:val="00EF3659"/>
    <w:rsid w:val="00FE783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ountry-region"/>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31DE"/>
    <w:rPr>
      <w:rFonts w:ascii="Times New Roman" w:eastAsia="Times New Roman" w:hAnsi="Times New Roman"/>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631DE"/>
    <w:pPr>
      <w:ind w:left="720"/>
      <w:contextualSpacing/>
    </w:pPr>
  </w:style>
</w:styles>
</file>

<file path=word/webSettings.xml><?xml version="1.0" encoding="utf-8"?>
<w:webSettings xmlns:r="http://schemas.openxmlformats.org/officeDocument/2006/relationships" xmlns:w="http://schemas.openxmlformats.org/wordprocessingml/2006/main">
  <w:divs>
    <w:div w:id="25278598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4</Pages>
  <Words>736</Words>
  <Characters>4200</Characters>
  <Application>Microsoft Office Outlook</Application>
  <DocSecurity>0</DocSecurity>
  <Lines>0</Lines>
  <Paragraphs>0</Paragraphs>
  <ScaleCrop>false</ScaleCrop>
  <Company>Version 5.1 build 2600</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Windows</dc:creator>
  <cp:keywords/>
  <dc:description/>
  <cp:lastModifiedBy>Admin</cp:lastModifiedBy>
  <cp:revision>6</cp:revision>
  <cp:lastPrinted>2014-06-23T07:48:00Z</cp:lastPrinted>
  <dcterms:created xsi:type="dcterms:W3CDTF">2015-11-07T03:07:00Z</dcterms:created>
  <dcterms:modified xsi:type="dcterms:W3CDTF">2015-11-11T00:49:00Z</dcterms:modified>
</cp:coreProperties>
</file>